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AB1" w:rsidRDefault="00F11AB1" w:rsidP="00F11AB1">
      <w:pPr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SOLICITUD DE ADMISIÓN</w:t>
      </w:r>
    </w:p>
    <w:p w:rsidR="00F11AB1" w:rsidRPr="00F11AB1" w:rsidRDefault="00F11AB1" w:rsidP="00F11AB1">
      <w:pPr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CURSO </w:t>
      </w:r>
      <w:r w:rsidRPr="00F11AB1">
        <w:rPr>
          <w:rFonts w:ascii="Times New Roman" w:hAnsi="Times New Roman"/>
          <w:u w:val="single"/>
        </w:rPr>
        <w:t>“UNO A UNO: JÓVENES CON CAPACIDAD”</w:t>
      </w:r>
    </w:p>
    <w:p w:rsidR="00F11AB1" w:rsidRPr="008F0C5C" w:rsidRDefault="00F11AB1" w:rsidP="00F11AB1">
      <w:pPr>
        <w:rPr>
          <w:rFonts w:ascii="Times New Roman" w:hAnsi="Times New Roman"/>
          <w:sz w:val="6"/>
          <w:szCs w:val="6"/>
        </w:rPr>
      </w:pPr>
    </w:p>
    <w:tbl>
      <w:tblPr>
        <w:tblpPr w:leftFromText="141" w:rightFromText="141" w:vertAnchor="text" w:horzAnchor="page" w:tblpX="695" w:tblpY="35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6"/>
        <w:gridCol w:w="468"/>
        <w:gridCol w:w="499"/>
        <w:gridCol w:w="967"/>
        <w:gridCol w:w="93"/>
        <w:gridCol w:w="873"/>
        <w:gridCol w:w="966"/>
        <w:gridCol w:w="966"/>
        <w:gridCol w:w="966"/>
        <w:gridCol w:w="2324"/>
      </w:tblGrid>
      <w:tr w:rsidR="00F11AB1" w:rsidRPr="007A1CFC" w:rsidTr="00C524E2">
        <w:trPr>
          <w:trHeight w:val="330"/>
        </w:trPr>
        <w:tc>
          <w:tcPr>
            <w:tcW w:w="104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7A1CFC">
              <w:rPr>
                <w:rFonts w:ascii="Calibri" w:hAnsi="Calibri"/>
                <w:b/>
                <w:bCs/>
                <w:color w:val="000000"/>
              </w:rPr>
              <w:t>1. DATOS DEL CURSO</w:t>
            </w:r>
          </w:p>
        </w:tc>
      </w:tr>
      <w:tr w:rsidR="00F11AB1" w:rsidRPr="007A1CFC" w:rsidTr="00C524E2">
        <w:trPr>
          <w:trHeight w:val="465"/>
        </w:trPr>
        <w:tc>
          <w:tcPr>
            <w:tcW w:w="326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jc w:val="center"/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NOMBRE:</w:t>
            </w:r>
          </w:p>
        </w:tc>
        <w:tc>
          <w:tcPr>
            <w:tcW w:w="7155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1AB1" w:rsidRPr="00F11AB1" w:rsidRDefault="00F11AB1" w:rsidP="00F11AB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11AB1">
              <w:rPr>
                <w:rFonts w:ascii="Calibri" w:hAnsi="Calibri"/>
                <w:color w:val="000000"/>
                <w:sz w:val="22"/>
                <w:szCs w:val="22"/>
              </w:rPr>
              <w:t>“UNO A UNO: JÓVENES CON CAPACIDAD”</w:t>
            </w:r>
          </w:p>
        </w:tc>
      </w:tr>
      <w:tr w:rsidR="00F11AB1" w:rsidRPr="007A1CFC" w:rsidTr="00C524E2">
        <w:trPr>
          <w:trHeight w:val="600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AB1" w:rsidRPr="007A1CFC" w:rsidRDefault="00F11AB1" w:rsidP="00C524E2">
            <w:pPr>
              <w:jc w:val="center"/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ENTIDAD QUE LO IMPARTE:</w:t>
            </w:r>
          </w:p>
        </w:tc>
        <w:tc>
          <w:tcPr>
            <w:tcW w:w="71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1AB1" w:rsidRDefault="00F11AB1" w:rsidP="00F11A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FEGADI COCEMFE.</w:t>
            </w:r>
          </w:p>
          <w:p w:rsidR="00F11AB1" w:rsidRPr="007A1CFC" w:rsidRDefault="00F11AB1" w:rsidP="00F11AB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Cofinanciada por la FUNDACIÓN ONCE y el FONDO SOCIAL EUROPEO</w:t>
            </w:r>
          </w:p>
        </w:tc>
      </w:tr>
      <w:tr w:rsidR="00F11AB1" w:rsidRPr="007A1CFC" w:rsidTr="00C524E2">
        <w:trPr>
          <w:trHeight w:val="315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jc w:val="center"/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Nº DE SOLICITUD:</w:t>
            </w:r>
          </w:p>
        </w:tc>
        <w:tc>
          <w:tcPr>
            <w:tcW w:w="7155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jc w:val="center"/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1AB1" w:rsidRPr="007A1CFC" w:rsidTr="00C524E2">
        <w:trPr>
          <w:trHeight w:val="212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B6A58" w:rsidRDefault="00F11AB1" w:rsidP="00C524E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B6A58" w:rsidRDefault="00F11AB1" w:rsidP="00C524E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</w:tr>
      <w:tr w:rsidR="00F11AB1" w:rsidRPr="007A1CFC" w:rsidTr="00C524E2">
        <w:trPr>
          <w:trHeight w:val="330"/>
        </w:trPr>
        <w:tc>
          <w:tcPr>
            <w:tcW w:w="104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7A1CFC">
              <w:rPr>
                <w:rFonts w:ascii="Calibri" w:hAnsi="Calibri"/>
                <w:b/>
                <w:bCs/>
                <w:color w:val="000000"/>
              </w:rPr>
              <w:t>2. DATOS DEL/LA SOLICITANTE</w:t>
            </w:r>
          </w:p>
        </w:tc>
      </w:tr>
      <w:tr w:rsidR="00F11AB1" w:rsidRPr="007A1CFC" w:rsidTr="00C524E2">
        <w:trPr>
          <w:trHeight w:val="406"/>
        </w:trPr>
        <w:tc>
          <w:tcPr>
            <w:tcW w:w="6162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APELLIDOS:</w:t>
            </w:r>
          </w:p>
        </w:tc>
        <w:tc>
          <w:tcPr>
            <w:tcW w:w="425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NOMBRE:</w:t>
            </w:r>
          </w:p>
        </w:tc>
      </w:tr>
      <w:tr w:rsidR="00F11AB1" w:rsidRPr="007A1CFC" w:rsidTr="00C524E2">
        <w:trPr>
          <w:trHeight w:val="421"/>
        </w:trPr>
        <w:tc>
          <w:tcPr>
            <w:tcW w:w="276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DNI:</w:t>
            </w:r>
          </w:p>
        </w:tc>
        <w:tc>
          <w:tcPr>
            <w:tcW w:w="43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FECHA DE NACIMIENTO: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EDAD:</w:t>
            </w:r>
          </w:p>
        </w:tc>
      </w:tr>
      <w:tr w:rsidR="00F11AB1" w:rsidRPr="007A1CFC" w:rsidTr="00C524E2">
        <w:trPr>
          <w:trHeight w:val="660"/>
        </w:trPr>
        <w:tc>
          <w:tcPr>
            <w:tcW w:w="1041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DOMICILIO:</w:t>
            </w:r>
          </w:p>
        </w:tc>
      </w:tr>
      <w:tr w:rsidR="00F11AB1" w:rsidRPr="007A1CFC" w:rsidTr="00C524E2">
        <w:trPr>
          <w:trHeight w:val="309"/>
        </w:trPr>
        <w:tc>
          <w:tcPr>
            <w:tcW w:w="423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LOCALIDAD:</w:t>
            </w:r>
          </w:p>
        </w:tc>
        <w:tc>
          <w:tcPr>
            <w:tcW w:w="19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PROVINCIA:</w:t>
            </w:r>
          </w:p>
        </w:tc>
        <w:tc>
          <w:tcPr>
            <w:tcW w:w="42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MÓVIL:</w:t>
            </w:r>
          </w:p>
        </w:tc>
      </w:tr>
      <w:tr w:rsidR="00F11AB1" w:rsidRPr="007A1CFC" w:rsidTr="00C524E2">
        <w:trPr>
          <w:trHeight w:val="427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CP:</w:t>
            </w:r>
          </w:p>
        </w:tc>
        <w:tc>
          <w:tcPr>
            <w:tcW w:w="71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CORREO ELECTRÓNICO:</w:t>
            </w:r>
          </w:p>
        </w:tc>
      </w:tr>
      <w:tr w:rsidR="00F11AB1" w:rsidRPr="007A1CFC" w:rsidTr="00C524E2">
        <w:trPr>
          <w:trHeight w:val="406"/>
        </w:trPr>
        <w:tc>
          <w:tcPr>
            <w:tcW w:w="10418" w:type="dxa"/>
            <w:gridSpan w:val="1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SITUACIÓN LABORAL:</w:t>
            </w:r>
          </w:p>
        </w:tc>
      </w:tr>
      <w:tr w:rsidR="00F11AB1" w:rsidRPr="007A1CFC" w:rsidTr="00C524E2">
        <w:trPr>
          <w:trHeight w:val="215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B6A58" w:rsidRDefault="00F11AB1" w:rsidP="00C524E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B6A58" w:rsidRDefault="00F11AB1" w:rsidP="00C524E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B6A58" w:rsidRDefault="00F11AB1" w:rsidP="00C524E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</w:tr>
      <w:tr w:rsidR="00F11AB1" w:rsidRPr="007A1CFC" w:rsidTr="00C524E2">
        <w:trPr>
          <w:trHeight w:val="330"/>
        </w:trPr>
        <w:tc>
          <w:tcPr>
            <w:tcW w:w="104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7A1CFC">
              <w:rPr>
                <w:rFonts w:ascii="Calibri" w:hAnsi="Calibri"/>
                <w:b/>
                <w:bCs/>
                <w:color w:val="000000"/>
              </w:rPr>
              <w:t>3. PERFIL DEL/LA SOLICITANTE</w:t>
            </w:r>
          </w:p>
        </w:tc>
      </w:tr>
      <w:tr w:rsidR="00F11AB1" w:rsidRPr="007A1CFC" w:rsidTr="00C524E2">
        <w:trPr>
          <w:trHeight w:val="300"/>
        </w:trPr>
        <w:tc>
          <w:tcPr>
            <w:tcW w:w="22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DISCAPACIDAD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8122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E9122E" wp14:editId="206B5CEF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10160</wp:posOffset>
                      </wp:positionV>
                      <wp:extent cx="617855" cy="156210"/>
                      <wp:effectExtent l="7620" t="10160" r="12700" b="5080"/>
                      <wp:wrapNone/>
                      <wp:docPr id="10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855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1AB1" w:rsidRDefault="00F11AB1" w:rsidP="00F11A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59.85pt;margin-top:.8pt;width:48.65pt;height: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8fOKAIAAFAEAAAOAAAAZHJzL2Uyb0RvYy54bWysVNtu2zAMfR+wfxD0vjgO4jQ14hRdugwD&#10;um5Auw9QZNkWJomapMTOvn6UnKbZ7WWYHwRRog4PD0mvbgatyEE4L8FUNJ9MKRGGQy1NW9EvT9s3&#10;S0p8YKZmCoyo6FF4erN+/WrV21LMoANVC0cQxPiytxXtQrBllnneCc38BKwweNmA0yyg6dqsdqxH&#10;dK2y2XS6yHpwtXXAhfd4ejde0nXCbxrBw6em8SIQVVHkFtLq0rqLa7ZesbJ1zHaSn2iwf2ChmTQY&#10;9Ax1xwIjeyd/g9KSO/DQhAkHnUHTSC5SDphNPv0lm8eOWZFyQXG8Pcvk/x8sfzh8dkTWWDuUxzCN&#10;NXoSQyBvYSDLKE9vfYlejxb9woDH6JpS9fYe+FdPDGw6Zlpx6xz0nWA10svjy+zi6YjjI8iu/wg1&#10;hmH7AAloaJyO2qEaBNGRx/FcmkiF4+Eiv1oWBSUcr/JiMUO2MQIrnx9b58N7AZrETUUdVj6Bs8O9&#10;D6Prs0uM5UHJeiuVSoZrdxvlyIFhl2zTd0L/yU0Z0lf0upgVY/5/hZim708QWgZsdyV1RZdnJ1ZG&#10;1d6ZGmmyMjCpxj1mp8xJxqjcqGEYdgM6Rm13UB9RUAdjW+MY4qYD952SHlu6ov7bnjlBifpgsCjX&#10;+XweZyAZ8+Jqhoa7vNld3jDDEaqigZJxuwnj3Oytk22HkcY2MHCLhWxkEvmF1Yk3tm0q02nE4lxc&#10;2snr5Uew/gEAAP//AwBQSwMEFAAGAAgAAAAhAMvWmSfcAAAACAEAAA8AAABkcnMvZG93bnJldi54&#10;bWxMT8tOwzAQvCPxD9YicUHUSUBJG+JUCAkENyiovbrxNomI18F20/D3LCe4zWhG86jWsx3EhD70&#10;jhSkiwQEUuNMT62Cj/fH6yWIEDUZPThCBd8YYF2fn1W6NO5EbzhtYis4hEKpFXQxjqWUoenQ6rBw&#10;IxJrB+etjkx9K43XJw63g8ySJJdW98QNnR7xocPmc3O0Cpa3z9MuvNy8bpv8MKziVTE9fXmlLi/m&#10;+zsQEef4Z4bf+Twdat60d0cyQQzM01XBVgY5CNaztOBvewZ5BrKu5P8D9Q8AAAD//wMAUEsBAi0A&#10;FAAGAAgAAAAhALaDOJL+AAAA4QEAABMAAAAAAAAAAAAAAAAAAAAAAFtDb250ZW50X1R5cGVzXS54&#10;bWxQSwECLQAUAAYACAAAACEAOP0h/9YAAACUAQAACwAAAAAAAAAAAAAAAAAvAQAAX3JlbHMvLnJl&#10;bHNQSwECLQAUAAYACAAAACEAd0fHzigCAABQBAAADgAAAAAAAAAAAAAAAAAuAgAAZHJzL2Uyb0Rv&#10;Yy54bWxQSwECLQAUAAYACAAAACEAy9aZJ9wAAAAIAQAADwAAAAAAAAAAAAAAAACCBAAAZHJzL2Rv&#10;d25yZXYueG1sUEsFBgAAAAAEAAQA8wAAAIsFAAAAAA==&#10;">
                      <v:textbox>
                        <w:txbxContent>
                          <w:p w:rsidR="00F11AB1" w:rsidRDefault="00F11AB1" w:rsidP="00F11AB1"/>
                        </w:txbxContent>
                      </v:textbox>
                    </v:shape>
                  </w:pict>
                </mc:Fallback>
              </mc:AlternateContent>
            </w:r>
            <w:r w:rsidR="00CD70B8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%     </w:t>
            </w:r>
            <w:r w:rsidR="00CD70B8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</w:t>
            </w:r>
          </w:p>
        </w:tc>
      </w:tr>
      <w:tr w:rsidR="00955C98" w:rsidRPr="007A1CFC" w:rsidTr="00C524E2">
        <w:trPr>
          <w:trHeight w:val="300"/>
        </w:trPr>
        <w:tc>
          <w:tcPr>
            <w:tcW w:w="22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5C98" w:rsidRPr="007A1CFC" w:rsidRDefault="00955C98" w:rsidP="00C524E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122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55C98" w:rsidRDefault="00955C98" w:rsidP="00C524E2">
            <w:pPr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D8F7CB" wp14:editId="0BA6FEB7">
                      <wp:simplePos x="0" y="0"/>
                      <wp:positionH relativeFrom="column">
                        <wp:posOffset>4055110</wp:posOffset>
                      </wp:positionH>
                      <wp:positionV relativeFrom="paragraph">
                        <wp:posOffset>25400</wp:posOffset>
                      </wp:positionV>
                      <wp:extent cx="146685" cy="156210"/>
                      <wp:effectExtent l="0" t="0" r="24765" b="15240"/>
                      <wp:wrapNone/>
                      <wp:docPr id="19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C98" w:rsidRDefault="00955C98" w:rsidP="00955C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319.3pt;margin-top:2pt;width:11.55pt;height:1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QHLQIAAFcEAAAOAAAAZHJzL2Uyb0RvYy54bWysVNuO2yAQfa/Uf0C8N07SJJtYcVbbbFNV&#10;2l6k3X4AxthGBYYCiZ1+/Q44SaNt+1LVD4iB4czMOTNe3/ZakYNwXoIp6GQ0pkQYDpU0TUG/Pe3e&#10;LCnxgZmKKTCioEfh6e3m9at1Z3MxhRZUJRxBEOPzzha0DcHmWeZ5KzTzI7DC4GUNTrOApmuyyrEO&#10;0bXKpuPxIuvAVdYBF97j6f1wSTcJv64FD1/q2otAVEExt5BWl9YyrtlmzfLGMdtKfkqD/UMWmkmD&#10;QS9Q9ywwsnfyNygtuQMPdRhx0BnUteQi1YDVTMYvqnlsmRWpFiTH2wtN/v/B8s+Hr47ICrVbUWKY&#10;Ro2eRB/IO+jJTaSnsz5Hr0eLfqHHY3RNpXr7APy7Jwa2LTONuHMOulawCtObxJfZ1dMBx0eQsvsE&#10;FYZh+wAJqK+djtwhGwTRUabjRZqYCo8hZ4vFck4Jx6vJfDGdJOkylp8fW+fDBwGaxE1BHSqfwNnh&#10;wYeYDMvPLjGWByWrnVQqGa4pt8qRA8Mu2aUv5f/CTRnSFXQ1n86H+v8KMU7fnyC0DNjuSuqCLi9O&#10;LI+svTdVasbApBr2mLIyJxojcwOHoS/7JNjbszolVEfk1cHQ3TiNuGnB/aSkw84uqP+xZ05Qoj4a&#10;1GY1mc3iKCRjNr+ZouGub8rrG2Y4QhU0UDJst2EYn711smkx0tANBu5Qz1omrqPwQ1an9LF7kwSn&#10;SYvjcW0nr1//g80zAAAA//8DAFBLAwQUAAYACAAAACEAv7eNcd4AAAAIAQAADwAAAGRycy9kb3du&#10;cmV2LnhtbEyPzU7DMBCE70i8g7VIXBB1+iM3hGwqhASCWykIrm7sJhH2OsRuGt6e5QTHnRnNflNu&#10;Ju/EaIfYBUKYzzIQlupgOmoQ3l4frnMQMWky2gWyCN82wqY6Pyt1YcKJXuy4S43gEoqFRmhT6gsp&#10;Y91ar+Ms9JbYO4TB68Tn0Egz6BOXeycXWaak1x3xh1b39r619efu6BHy1dP4EZ+X2/daHdxNulqP&#10;j18D4uXFdHcLItkp/YXhF5/RoWKmfTiSicIhqGWuOIqw4knsKzVfg9gjLFiXVSn/D6h+AAAA//8D&#10;AFBLAQItABQABgAIAAAAIQC2gziS/gAAAOEBAAATAAAAAAAAAAAAAAAAAAAAAABbQ29udGVudF9U&#10;eXBlc10ueG1sUEsBAi0AFAAGAAgAAAAhADj9If/WAAAAlAEAAAsAAAAAAAAAAAAAAAAALwEAAF9y&#10;ZWxzLy5yZWxzUEsBAi0AFAAGAAgAAAAhAOWoRActAgAAVwQAAA4AAAAAAAAAAAAAAAAALgIAAGRy&#10;cy9lMm9Eb2MueG1sUEsBAi0AFAAGAAgAAAAhAL+3jXHeAAAACAEAAA8AAAAAAAAAAAAAAAAAhwQA&#10;AGRycy9kb3ducmV2LnhtbFBLBQYAAAAABAAEAPMAAACSBQAAAAA=&#10;">
                      <v:textbox>
                        <w:txbxContent>
                          <w:p w:rsidR="00955C98" w:rsidRDefault="00955C98" w:rsidP="00955C9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866F66" wp14:editId="606C6961">
                      <wp:simplePos x="0" y="0"/>
                      <wp:positionH relativeFrom="column">
                        <wp:posOffset>3133090</wp:posOffset>
                      </wp:positionH>
                      <wp:positionV relativeFrom="paragraph">
                        <wp:posOffset>26035</wp:posOffset>
                      </wp:positionV>
                      <wp:extent cx="146685" cy="156210"/>
                      <wp:effectExtent l="0" t="0" r="24765" b="15240"/>
                      <wp:wrapNone/>
                      <wp:docPr id="18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C98" w:rsidRDefault="00955C98" w:rsidP="00955C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246.7pt;margin-top:2.05pt;width:11.55pt;height:1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QQLAIAAFcEAAAOAAAAZHJzL2Uyb0RvYy54bWysVNuO2yAQfa/Uf0C8N46jJJu14qy22aaq&#10;tL1Iu/0AjLGNCgwFEjv9+g44SaNt+1LVD4iB4czMOTNe3w1akYNwXoIpaT6ZUiIMh1qatqRfn3dv&#10;VpT4wEzNFBhR0qPw9G7z+tW6t4WYQQeqFo4giPFFb0vahWCLLPO8E5r5CVhh8LIBp1lA07VZ7ViP&#10;6Fpls+l0mfXgauuAC+/x9GG8pJuE3zSCh89N40UgqqSYW0irS2sV12yzZkXrmO0kP6XB/iELzaTB&#10;oBeoBxYY2Tv5G5SW3IGHJkw46AyaRnKRasBq8umLap46ZkWqBcnx9kKT/3+w/NPhiyOyRu1QKcM0&#10;avQshkDewkBuIj299QV6PVn0CwMeo2sq1dtH4N88MbDtmGnFvXPQd4LVmF4eX2ZXT0ccH0Gq/iPU&#10;GIbtAySgoXE6codsEERHmY4XaWIqPIacL5erBSUcr/LFcpYn6TJWnB9b58N7AZrETUkdKp/A2eHR&#10;h5gMK84uMZYHJeudVCoZrq22ypEDwy7ZpS/l/8JNGdKX9HYxW4z1/xVimr4/QWgZsN2V1CVdXZxY&#10;EVl7Z+rUjIFJNe4xZWVONEbmRg7DUA1JsPlZnQrqI/LqYOxunEbcdOB+UNJjZ5fUf98zJyhRHwxq&#10;c5vP53EUkjFf3MzQcNc31fUNMxyhShooGbfbMI7P3jrZdhhp7AYD96hnIxPXUfgxq1P62L1JgtOk&#10;xfG4tpPXr//B5icAAAD//wMAUEsDBBQABgAIAAAAIQBfWo5Z4AAAAAgBAAAPAAAAZHJzL2Rvd25y&#10;ZXYueG1sTI/BTsMwEETvSPyDtUhcEHXSpmka4lQICQQ3aCu4urGbRNjrYLtp+HuWE9xmNaOZt9Vm&#10;soaN2ofeoYB0lgDT2DjVYytgv3u8LYCFKFFJ41AL+NYBNvXlRSVL5c74psdtbBmVYCilgC7GoeQ8&#10;NJ22MszcoJG8o/NWRjp9y5WXZyq3hs+TJOdW9kgLnRz0Q6ebz+3JCiiy5/EjvCxe35v8aNbxZjU+&#10;fXkhrq+m+ztgUU/xLwy/+IQONTEd3AlVYEZAtl5kFCWRAiN/meZLYAcB82IFvK74/wfqHwAAAP//&#10;AwBQSwECLQAUAAYACAAAACEAtoM4kv4AAADhAQAAEwAAAAAAAAAAAAAAAAAAAAAAW0NvbnRlbnRf&#10;VHlwZXNdLnhtbFBLAQItABQABgAIAAAAIQA4/SH/1gAAAJQBAAALAAAAAAAAAAAAAAAAAC8BAABf&#10;cmVscy8ucmVsc1BLAQItABQABgAIAAAAIQBcXyQQLAIAAFcEAAAOAAAAAAAAAAAAAAAAAC4CAABk&#10;cnMvZTJvRG9jLnhtbFBLAQItABQABgAIAAAAIQBfWo5Z4AAAAAgBAAAPAAAAAAAAAAAAAAAAAIYE&#10;AABkcnMvZG93bnJldi54bWxQSwUGAAAAAAQABADzAAAAkwUAAAAA&#10;">
                      <v:textbox>
                        <w:txbxContent>
                          <w:p w:rsidR="00955C98" w:rsidRDefault="00955C98" w:rsidP="00955C9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A139976" wp14:editId="1CF31AF0">
                      <wp:simplePos x="0" y="0"/>
                      <wp:positionH relativeFrom="column">
                        <wp:posOffset>2386965</wp:posOffset>
                      </wp:positionH>
                      <wp:positionV relativeFrom="paragraph">
                        <wp:posOffset>26035</wp:posOffset>
                      </wp:positionV>
                      <wp:extent cx="146685" cy="156210"/>
                      <wp:effectExtent l="0" t="0" r="24765" b="15240"/>
                      <wp:wrapNone/>
                      <wp:docPr id="1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C98" w:rsidRDefault="00955C98" w:rsidP="00955C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87.95pt;margin-top:2.05pt;width:11.55pt;height:1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HpKwIAAFcEAAAOAAAAZHJzL2Uyb0RvYy54bWysVNuO2yAQfa/Uf0C8N46j3NZaZ7XNNlWl&#10;7UXa7QdgjG1UYCiQ2OnXd8BJGm3bl6p+QAwMZ2bOmfHt3aAVOQjnJZiS5pMpJcJwqKVpS/r1efdm&#10;TYkPzNRMgRElPQpP7zavX932thAz6EDVwhEEMb7obUm7EGyRZZ53QjM/ASsMXjbgNAtoujarHesR&#10;XatsNp0usx5cbR1w4T2ePoyXdJPwm0bw8LlpvAhElRRzC2l1aa3imm1uWdE6ZjvJT2mwf8hCM2kw&#10;6AXqgQVG9k7+BqUld+ChCRMOOoOmkVykGrCafPqimqeOWZFqQXK8vdDk/x8s/3T44oisUbsVJYZp&#10;1OhZDIG8hYGsIj299QV6PVn0CwMeo2sq1dtH4N88MbDtmGnFvXPQd4LVmF4eX2ZXT0ccH0Gq/iPU&#10;GIbtAySgoXE6codsEERHmY4XaWIqPIacL5frBSUcr/LFcpYn6TJWnB9b58N7AZrETUkdKp/A2eHR&#10;h5gMK84uMZYHJeudVCoZrq22ypEDwy7ZpS/l/8JNGdKX9GYxW4z1/xVimr4/QWgZsN2V1CVdX5xY&#10;EVl7Z+rUjIFJNe4xZWVONEbmRg7DUA1JsMVZnQrqI/LqYOxunEbcdOB+UNJjZ5fUf98zJyhRHwxq&#10;c5PP53EUkjFfrGZouOub6vqGGY5QJQ2UjNttGMdnb51sO4w0doOBe9SzkYnrKPyY1Sl97N4kwWnS&#10;4nhc28nr1/9g8xMAAP//AwBQSwMEFAAGAAgAAAAhAEbR15bfAAAACAEAAA8AAABkcnMvZG93bnJl&#10;di54bWxMj8tOwzAURPdI/IN1kdig1mlTmge5qRASiO6gRbB1YzeJ8CPYbhr+nssKlqMZzZypNpPR&#10;bFQ+9M4iLOYJMGUbJ3vbIrztH2c5sBCFlUI7qxC+VYBNfXlRiVK6s31V4y62jEpsKAVCF+NQch6a&#10;ThkR5m5Qlryj80ZEkr7l0oszlRvNl0my5kb0lhY6MaiHTjWfu5NByFfP40fYpi/vzfqoi3iTjU9f&#10;HvH6arq/AxbVFP/C8ItP6FAT08GdrAxMI6TZbUFRhNUCGPlpUdC3A8Iyz4DXFf9/oP4BAAD//wMA&#10;UEsBAi0AFAAGAAgAAAAhALaDOJL+AAAA4QEAABMAAAAAAAAAAAAAAAAAAAAAAFtDb250ZW50X1R5&#10;cGVzXS54bWxQSwECLQAUAAYACAAAACEAOP0h/9YAAACUAQAACwAAAAAAAAAAAAAAAAAvAQAAX3Jl&#10;bHMvLnJlbHNQSwECLQAUAAYACAAAACEArc7h6SsCAABXBAAADgAAAAAAAAAAAAAAAAAuAgAAZHJz&#10;L2Uyb0RvYy54bWxQSwECLQAUAAYACAAAACEARtHXlt8AAAAIAQAADwAAAAAAAAAAAAAAAACFBAAA&#10;ZHJzL2Rvd25yZXYueG1sUEsFBgAAAAAEAAQA8wAAAJEFAAAAAA==&#10;">
                      <v:textbox>
                        <w:txbxContent>
                          <w:p w:rsidR="00955C98" w:rsidRDefault="00955C98" w:rsidP="00955C9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55D1F36" wp14:editId="50833308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24130</wp:posOffset>
                      </wp:positionV>
                      <wp:extent cx="146685" cy="156210"/>
                      <wp:effectExtent l="0" t="0" r="24765" b="15240"/>
                      <wp:wrapNone/>
                      <wp:docPr id="1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C98" w:rsidRPr="00955C98" w:rsidRDefault="00955C98" w:rsidP="00955C98">
                                  <w:pPr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15.2pt;margin-top:1.9pt;width:11.55pt;height:1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b7LAIAAFcEAAAOAAAAZHJzL2Uyb0RvYy54bWysVNuO2yAQfa/Uf0C8N46jJJu14qy22aaq&#10;tL1Iu/0AjLGNCgwFEjv9+g44SaNt+1LVD4iB4czMOTNe3w1akYNwXoIpaT6ZUiIMh1qatqRfn3dv&#10;VpT4wEzNFBhR0qPw9G7z+tW6t4WYQQeqFo4giPFFb0vahWCLLPO8E5r5CVhh8LIBp1lA07VZ7ViP&#10;6Fpls+l0mfXgauuAC+/x9GG8pJuE3zSCh89N40UgqqSYW0irS2sV12yzZkXrmO0kP6XB/iELzaTB&#10;oBeoBxYY2Tv5G5SW3IGHJkw46AyaRnKRasBq8umLap46ZkWqBcnx9kKT/3+w/NPhiyOyRu2WlBim&#10;UaNnMQTyFgZyE+nprS/Q68miXxjwGF1Tqd4+Av/miYFtx0wr7p2DvhOsxvTy+DK7ejri+AhS9R+h&#10;xjBsHyABDY3TkTtkgyA6ynS8SBNT4THkfLlcLSjheJUvlrM8SZex4vzYOh/eC9AkbkrqUPkEzg6P&#10;PsRkWHF2ibE8KFnvpFLJcG21VY4cGHbJLn0p/xduypC+pLeL2WKs/68Q0/T9CULLgO2upC7p6uLE&#10;isjaO1OnZgxMqnGPKStzojEyN3IYhmpIgi3P6lRQH5FXB2N34zTipgP3g5IeO7uk/vueOUGJ+mBQ&#10;m9t8Po+jkIz54maGhru+qa5vmOEIVdJAybjdhnF89tbJtsNIYzcYuEc9G5m4jsKPWZ3Sx+5NEpwm&#10;LY7HtZ28fv0PNj8BAAD//wMAUEsDBBQABgAIAAAAIQDhAhPr3wAAAAgBAAAPAAAAZHJzL2Rvd25y&#10;ZXYueG1sTI/BTsMwEETvSPyDtUhcEHVI0hJCnAohgegNCoKrG2+TiHgdbDcNf89ygtuOZjT7plrP&#10;dhAT+tA7UnC1SEAgNc701Cp4e324LECEqMnowREq+MYA6/r0pNKlcUd6wWkbW8ElFEqtoItxLKUM&#10;TYdWh4UbkdjbO291ZOlbabw+crkdZJokK2l1T/yh0yPed9h8bg9WQZE/TR9hkz2/N6v9cBMvrqfH&#10;L6/U+dl8dwsi4hz/wvCLz+hQM9POHcgEMShIsyTnqIKMF7CfLrMliB0fRQ6yruT/AfUPAAAA//8D&#10;AFBLAQItABQABgAIAAAAIQC2gziS/gAAAOEBAAATAAAAAAAAAAAAAAAAAAAAAABbQ29udGVudF9U&#10;eXBlc10ueG1sUEsBAi0AFAAGAAgAAAAhADj9If/WAAAAlAEAAAsAAAAAAAAAAAAAAAAALwEAAF9y&#10;ZWxzLy5yZWxzUEsBAi0AFAAGAAgAAAAhABYPtvssAgAAVwQAAA4AAAAAAAAAAAAAAAAALgIAAGRy&#10;cy9lMm9Eb2MueG1sUEsBAi0AFAAGAAgAAAAhAOECE+vfAAAACAEAAA8AAAAAAAAAAAAAAAAAhgQA&#10;AGRycy9kb3ducmV2LnhtbFBLBQYAAAAABAAEAPMAAACSBQAAAAA=&#10;">
                      <v:textbox>
                        <w:txbxContent>
                          <w:p w:rsidR="00955C98" w:rsidRPr="00955C98" w:rsidRDefault="00955C98" w:rsidP="00955C98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49A0A2" wp14:editId="27A441D1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26035</wp:posOffset>
                      </wp:positionV>
                      <wp:extent cx="142875" cy="156210"/>
                      <wp:effectExtent l="0" t="0" r="28575" b="15240"/>
                      <wp:wrapNone/>
                      <wp:docPr id="1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C98" w:rsidRDefault="00955C98" w:rsidP="00955C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35.65pt;margin-top:2.05pt;width:11.25pt;height:1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lKKwIAAFcEAAAOAAAAZHJzL2Uyb0RvYy54bWysVNtu2zAMfR+wfxD0vjg2kiY16hRdugwD&#10;ugvQ7gNkWbaFSaImKbGzrx8lp1nQbS/D/CCIEnVInkP65nbUihyE8xJMRfPZnBJhODTSdBX9+rR7&#10;s6bEB2YapsCIih6Fp7eb169uBluKAnpQjXAEQYwvB1vRPgRbZpnnvdDMz8AKg5ctOM0Cmq7LGscG&#10;RNcqK+bzq2wA11gHXHiPp/fTJd0k/LYVPHxuWy8CURXF3EJaXVrruGabG1Z2jtle8lMa7B+y0Ewa&#10;DHqGumeBkb2Tv0FpyR14aMOMg86gbSUXqQasJp+/qOaxZ1akWpAcb880+f8Hyz8dvjgiG9RuQYlh&#10;GjV6EmMgb2Ekq0jPYH2JXo8W/cKIx+iaSvX2Afg3Twxse2Y6ceccDL1gDaaXx5fZxdMJx0eQevgI&#10;DYZh+wAJaGydjtwhGwTRUabjWZqYCo8hF8V6taSE41W+vCryJF3GyufH1vnwXoAmcVNRh8oncHZ4&#10;8CEmw8pnlxjLg5LNTiqVDNfVW+XIgWGX7NKX8n/hpgwZKnq9LJZT/X+FmKfvTxBaBmx3JXVF12cn&#10;VkbW3pkmNWNgUk17TFmZE42RuYnDMNZjEuysTg3NEXl1MHU3TiNuenA/KBmwsyvqv++ZE5SoDwa1&#10;uc4XizgKyVgsVwUa7vKmvrxhhiNURQMl03YbpvHZWye7HiNN3WDgDvVsZeI6Cj9ldUofuzdJcJq0&#10;OB6XdvL69T/Y/AQAAP//AwBQSwMEFAAGAAgAAAAhAAGuxzXdAAAABgEAAA8AAABkcnMvZG93bnJl&#10;di54bWxMj8FOwzAQRO9I/IO1SFwQddJUTRqyqRASCG5QEFzdeJtExOtgu2n4e8wJjqMZzbyptrMZ&#10;xETO95YR0kUCgrixuucW4e31/roA4YNirQbLhPBNHrb1+VmlSm1P/ELTLrQilrAvFUIXwlhK6ZuO&#10;jPILOxJH72CdUSFK10rt1CmWm0Euk2Qtjeo5LnRqpLuOms/d0SAUq8fpwz9lz+/N+jBswlU+PXw5&#10;xMuL+fYGRKA5/IXhFz+iQx2Z9vbI2osBIU+zmERYpSCivcnikT3CsshB1pX8j1//AAAA//8DAFBL&#10;AQItABQABgAIAAAAIQC2gziS/gAAAOEBAAATAAAAAAAAAAAAAAAAAAAAAABbQ29udGVudF9UeXBl&#10;c10ueG1sUEsBAi0AFAAGAAgAAAAhADj9If/WAAAAlAEAAAsAAAAAAAAAAAAAAAAALwEAAF9yZWxz&#10;Ly5yZWxzUEsBAi0AFAAGAAgAAAAhAA5AyUorAgAAVwQAAA4AAAAAAAAAAAAAAAAALgIAAGRycy9l&#10;Mm9Eb2MueG1sUEsBAi0AFAAGAAgAAAAhAAGuxzXdAAAABgEAAA8AAAAAAAAAAAAAAAAAhQQAAGRy&#10;cy9kb3ducmV2LnhtbFBLBQYAAAAABAAEAPMAAACPBQAAAAA=&#10;">
                      <v:textbox>
                        <w:txbxContent>
                          <w:p w:rsidR="00955C98" w:rsidRDefault="00955C98" w:rsidP="00955C9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 xml:space="preserve">FÍSICA            ORGÁNICA           SENSORIAL        MENTAL         MÚLTIPLE  </w:t>
            </w:r>
          </w:p>
        </w:tc>
      </w:tr>
      <w:tr w:rsidR="00F11AB1" w:rsidRPr="007A1CFC" w:rsidTr="00C524E2">
        <w:trPr>
          <w:trHeight w:val="300"/>
        </w:trPr>
        <w:tc>
          <w:tcPr>
            <w:tcW w:w="432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INSCRITO EN LA BOLSA DE EMPLEO DE FEGADI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7DB608" wp14:editId="68BD3934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6350</wp:posOffset>
                      </wp:positionV>
                      <wp:extent cx="146685" cy="156210"/>
                      <wp:effectExtent l="5715" t="6350" r="9525" b="8890"/>
                      <wp:wrapNone/>
                      <wp:docPr id="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1AB1" w:rsidRDefault="00F11AB1" w:rsidP="00F11A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4" type="#_x0000_t202" style="position:absolute;margin-left:86.7pt;margin-top:.5pt;width:11.55pt;height:1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CCLQIAAFcEAAAOAAAAZHJzL2Uyb0RvYy54bWysVNtu2zAMfR+wfxD0vjgOkqw14hRdugwD&#10;um5Auw+QZTkWJosapcTOvn6UnGbZ7WWYHwRRog7Jc0ivbobOsINCr8GWPJ9MOVNWQq3truSfn7av&#10;rjjzQdhaGLCq5Efl+c365YtV7wo1gxZMrZARiPVF70rehuCKLPOyVZ3wE3DK0mUD2IlAJu6yGkVP&#10;6J3JZtPpMusBa4cglfd0ejde8nXCbxolw8em8SowU3LKLaQV01rFNVuvRLFD4VotT2mIf8iiE9pS&#10;0DPUnQiC7VH/BtVpieChCRMJXQZNo6VKNVA1+fSXah5b4VSqhcjx7kyT/3+w8uHwCZmuS05CWdGR&#10;RE9qCOwNDCzPIz298wV5PTryCwOdk8ypVO/uQX7xzMKmFXanbhGhb5WoKb30Mrt4OuL4CFL1H6Cm&#10;OGIfIAENDXaRO2KDETrJdDxLE3ORMeR8ubxacCbpKl8sZ3mSLhPF82OHPrxT0LG4KTmS8glcHO59&#10;oDLI9dklxvJgdL3VxiQDd9XGIDsI6pJt+mLl9OQnN2NZX/LrxWwx1v9XiGn6/gTR6UDtbnRHfJ+d&#10;RBFZe2vr1IxBaDPuKb6xlEakMTI3chiGajgJdlKngvpIvCKM3U3TSJsW8BtnPXV2yf3XvUDFmXlv&#10;SZvrfD6Po5CM+eL1jAy8vKkub4SVBFXywNm43YRxfPYO9a6lSGM3WLglPRuduI4Zj1md0qfuTXye&#10;Ji2Ox6WdvH78D9bfAQAA//8DAFBLAwQUAAYACAAAACEADl9fJN4AAAAIAQAADwAAAGRycy9kb3du&#10;cmV2LnhtbEyPzU7DMBCE70i8g7VIXBB16E/ahjgVQgLBDQqCqxtvkwh7HWw3DW/P9gS3Hc1o9pty&#10;MzorBgyx86TgZpKBQKq96ahR8P72cL0CEZMmo60nVPCDETbV+VmpC+OP9IrDNjWCSygWWkGbUl9I&#10;GesWnY4T3yOxt/fB6cQyNNIEfeRyZ+U0y3LpdEf8odU93rdYf20PTsFq/jR8xufZy0ed7+06XS2H&#10;x++g1OXFeHcLIuGY/sJwwmd0qJhp5w9korCsl7M5R/ngSSd/nS9A7BRMFznIqpT/B1S/AAAA//8D&#10;AFBLAQItABQABgAIAAAAIQC2gziS/gAAAOEBAAATAAAAAAAAAAAAAAAAAAAAAABbQ29udGVudF9U&#10;eXBlc10ueG1sUEsBAi0AFAAGAAgAAAAhADj9If/WAAAAlAEAAAsAAAAAAAAAAAAAAAAALwEAAF9y&#10;ZWxzLy5yZWxzUEsBAi0AFAAGAAgAAAAhAEXDgIItAgAAVwQAAA4AAAAAAAAAAAAAAAAALgIAAGRy&#10;cy9lMm9Eb2MueG1sUEsBAi0AFAAGAAgAAAAhAA5fXyTeAAAACAEAAA8AAAAAAAAAAAAAAAAAhwQA&#10;AGRycy9kb3ducmV2LnhtbFBLBQYAAAAABAAEAPMAAACSBQAAAAA=&#10;">
                      <v:textbox>
                        <w:txbxContent>
                          <w:p w:rsidR="00F11AB1" w:rsidRDefault="00F11AB1" w:rsidP="00F11AB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487A19" wp14:editId="7D80F4BC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8255</wp:posOffset>
                      </wp:positionV>
                      <wp:extent cx="146685" cy="156210"/>
                      <wp:effectExtent l="13970" t="8255" r="10795" b="6985"/>
                      <wp:wrapNone/>
                      <wp:docPr id="5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1AB1" w:rsidRDefault="00F11AB1" w:rsidP="00F11A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5" type="#_x0000_t202" style="position:absolute;margin-left:13.85pt;margin-top:.65pt;width:11.55pt;height:1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+gzLAIAAFcEAAAOAAAAZHJzL2Uyb0RvYy54bWysVNtu2zAMfR+wfxD0vjgOkiwx4hRdugwD&#10;ugvQ7gNkWbaFSaImKbGzrx8lp2nQbS/D/CCIJn14eEh6czNoRY7CeQmmpPlkSokwHGpp2pJ+e9y/&#10;WVHiAzM1U2BESU/C05vt61eb3hZiBh2oWjiCIMYXvS1pF4ItsszzTmjmJ2CFQWcDTrOApmuz2rEe&#10;0bXKZtPpMuvB1dYBF97j27vRSbcJv2kED1+axotAVEmRW0inS2cVz2y7YUXrmO0kP9Ng/8BCM2kw&#10;6QXqjgVGDk7+BqUld+ChCRMOOoOmkVykGrCafPqimoeOWZFqQXG8vcjk/x8s/3z86oisS7qgxDCN&#10;LXoUQyDvYCB5kqe3vsCoB4txYcD32OZUqrf3wL97YmDXMdOKW+eg7wSrkV4ehc2uPo0N8YWPIFX/&#10;CWrMww4BEtDQOB21QzUIomObTpfWRC48ppwvlyukyNGVL5azkVvGiqePrfPhgwBN4qWkDjufwNnx&#10;3odIhhVPITGXByXrvVQqGa6tdsqRI8Mp2acn8X8RpgzpS7pezBZj/X+FmKbnTxBaBhx3JXVJV5cg&#10;VkTV3ps6DWNgUo13pKzMWcao3KhhGKohNWwdE0RVK6hPqKuDcbpxG/HSgftJSY+TXVL/48CcoER9&#10;NNibdT6fx1VIxnzxdoaGu/ZU1x5mOEKVNFAyXndhXJ+DdbLtMNM4DQZusZ+NTFo/szrTx+lNLThv&#10;WlyPaztFPf8Ptr8AAAD//wMAUEsDBBQABgAIAAAAIQB3Sw4n3AAAAAYBAAAPAAAAZHJzL2Rvd25y&#10;ZXYueG1sTI/BTsMwEETvSPyDtUhcEHVoadOGOBVCAsEN2gqubrxNIux1sN00/D3LCY47M5p9U65H&#10;Z8WAIXaeFNxMMhBItTcdNQp228frJYiYNBltPaGCb4ywrs7PSl0Yf6I3HDapEVxCsdAK2pT6QspY&#10;t+h0nPgeib2DD04nPkMjTdAnLndWTrNsIZ3uiD+0useHFuvPzdEpWN4+Dx/xZfb6Xi8OdpWu8uHp&#10;Kyh1eTHe34FIOKa/MPziMzpUzLT3RzJRWAXTPOck6zMQbM8zHrJneb4CWZXyP371AwAA//8DAFBL&#10;AQItABQABgAIAAAAIQC2gziS/gAAAOEBAAATAAAAAAAAAAAAAAAAAAAAAABbQ29udGVudF9UeXBl&#10;c10ueG1sUEsBAi0AFAAGAAgAAAAhADj9If/WAAAAlAEAAAsAAAAAAAAAAAAAAAAALwEAAF9yZWxz&#10;Ly5yZWxzUEsBAi0AFAAGAAgAAAAhAOD36DMsAgAAVwQAAA4AAAAAAAAAAAAAAAAALgIAAGRycy9l&#10;Mm9Eb2MueG1sUEsBAi0AFAAGAAgAAAAhAHdLDifcAAAABgEAAA8AAAAAAAAAAAAAAAAAhgQAAGRy&#10;cy9kb3ducmV2LnhtbFBLBQYAAAAABAAEAPMAAACPBQAAAAA=&#10;">
                      <v:textbox>
                        <w:txbxContent>
                          <w:p w:rsidR="00F11AB1" w:rsidRDefault="00F11AB1" w:rsidP="00F11AB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SÍ                        NO</w:t>
            </w:r>
          </w:p>
        </w:tc>
      </w:tr>
      <w:tr w:rsidR="00F11AB1" w:rsidRPr="007A1CFC" w:rsidTr="00C524E2">
        <w:trPr>
          <w:trHeight w:val="402"/>
        </w:trPr>
        <w:tc>
          <w:tcPr>
            <w:tcW w:w="22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Default="00F11AB1" w:rsidP="00C524E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FORMACIÓN REGLADA:</w:t>
            </w:r>
          </w:p>
          <w:p w:rsidR="00955C98" w:rsidRPr="00955C98" w:rsidRDefault="003D4D88" w:rsidP="003D4D8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(ESO, bachiller, grado</w:t>
            </w:r>
            <w:r w:rsidR="00955C98" w:rsidRPr="00955C98">
              <w:rPr>
                <w:rFonts w:ascii="Calibri" w:hAnsi="Calibri"/>
                <w:color w:val="000000"/>
                <w:sz w:val="20"/>
                <w:szCs w:val="20"/>
              </w:rPr>
              <w:t xml:space="preserve">, FP,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posgrado</w:t>
            </w:r>
            <w:r w:rsidR="00955C98" w:rsidRPr="00955C98">
              <w:rPr>
                <w:rFonts w:ascii="Calibri" w:hAnsi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B1" w:rsidRPr="00955C98" w:rsidRDefault="00F11AB1" w:rsidP="00955C98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</w:rPr>
            </w:pPr>
          </w:p>
          <w:p w:rsidR="00955C98" w:rsidRPr="00955C98" w:rsidRDefault="00955C98" w:rsidP="00955C98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</w:rPr>
            </w:pPr>
          </w:p>
          <w:p w:rsidR="00955C98" w:rsidRPr="00955C98" w:rsidRDefault="00955C98" w:rsidP="00955C98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</w:rPr>
            </w:pPr>
          </w:p>
        </w:tc>
      </w:tr>
      <w:tr w:rsidR="00F11AB1" w:rsidRPr="007A1CFC" w:rsidTr="00C524E2">
        <w:trPr>
          <w:trHeight w:val="421"/>
        </w:trPr>
        <w:tc>
          <w:tcPr>
            <w:tcW w:w="22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B1" w:rsidRPr="003D4D88" w:rsidRDefault="00F11AB1" w:rsidP="00107D6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OTRA FORMACIÓN</w:t>
            </w: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:</w:t>
            </w:r>
            <w:r w:rsidR="003D4D88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="00107D63">
              <w:rPr>
                <w:rFonts w:ascii="Calibri" w:hAnsi="Calibri"/>
                <w:color w:val="000000"/>
                <w:sz w:val="20"/>
                <w:szCs w:val="20"/>
              </w:rPr>
              <w:t xml:space="preserve">(Cursos: </w:t>
            </w:r>
            <w:r w:rsidR="003D4D88">
              <w:rPr>
                <w:rFonts w:ascii="Calibri" w:hAnsi="Calibri"/>
                <w:color w:val="000000"/>
                <w:sz w:val="20"/>
                <w:szCs w:val="20"/>
              </w:rPr>
              <w:t xml:space="preserve">sector comercial, atención al cliente, idiomas, </w:t>
            </w:r>
            <w:proofErr w:type="spellStart"/>
            <w:r w:rsidR="003D4D88">
              <w:rPr>
                <w:rFonts w:ascii="Calibri" w:hAnsi="Calibri"/>
                <w:color w:val="000000"/>
                <w:sz w:val="20"/>
                <w:szCs w:val="20"/>
              </w:rPr>
              <w:t>telemarketing</w:t>
            </w:r>
            <w:proofErr w:type="spellEnd"/>
            <w:r w:rsidR="003D4D88">
              <w:rPr>
                <w:rFonts w:ascii="Calibri" w:hAnsi="Calibri"/>
                <w:color w:val="000000"/>
                <w:sz w:val="20"/>
                <w:szCs w:val="20"/>
              </w:rPr>
              <w:t>,</w:t>
            </w:r>
            <w:r w:rsidR="00107D63">
              <w:rPr>
                <w:rFonts w:ascii="Calibri" w:hAnsi="Calibri"/>
                <w:color w:val="000000"/>
                <w:sz w:val="20"/>
                <w:szCs w:val="20"/>
              </w:rPr>
              <w:t xml:space="preserve"> informática,…</w:t>
            </w:r>
            <w:r w:rsidR="003D4D88">
              <w:rPr>
                <w:rFonts w:ascii="Calibri" w:hAnsi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2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B1" w:rsidRPr="00955C98" w:rsidRDefault="00F11AB1" w:rsidP="00955C98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</w:rPr>
            </w:pPr>
          </w:p>
          <w:p w:rsidR="00955C98" w:rsidRPr="00955C98" w:rsidRDefault="00955C98" w:rsidP="00955C98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</w:rPr>
            </w:pPr>
          </w:p>
          <w:p w:rsidR="00955C98" w:rsidRPr="00955C98" w:rsidRDefault="00955C98" w:rsidP="00955C98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</w:rPr>
            </w:pPr>
          </w:p>
        </w:tc>
      </w:tr>
      <w:tr w:rsidR="003D4D88" w:rsidRPr="007A1CFC" w:rsidTr="00C524E2">
        <w:trPr>
          <w:trHeight w:val="421"/>
        </w:trPr>
        <w:tc>
          <w:tcPr>
            <w:tcW w:w="22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4D88" w:rsidRDefault="003D4D88" w:rsidP="00C524E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EXPERIENCIA PROFESIONAL</w:t>
            </w:r>
          </w:p>
        </w:tc>
        <w:tc>
          <w:tcPr>
            <w:tcW w:w="8122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D4D88" w:rsidRDefault="003D4D88" w:rsidP="003D4D88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3D4D88" w:rsidRDefault="003D4D88" w:rsidP="003D4D88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</w:rPr>
            </w:pPr>
          </w:p>
          <w:p w:rsidR="003D4D88" w:rsidRDefault="003D4D88" w:rsidP="003D4D88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</w:rPr>
            </w:pPr>
          </w:p>
          <w:p w:rsidR="003D4D88" w:rsidRPr="003D4D88" w:rsidRDefault="003D4D88" w:rsidP="003D4D88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</w:rPr>
            </w:pPr>
          </w:p>
        </w:tc>
      </w:tr>
      <w:tr w:rsidR="00F11AB1" w:rsidRPr="007A1CFC" w:rsidTr="00C524E2">
        <w:trPr>
          <w:trHeight w:val="300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</w:p>
        </w:tc>
      </w:tr>
      <w:tr w:rsidR="00F11AB1" w:rsidRPr="007A1CFC" w:rsidTr="00C524E2">
        <w:trPr>
          <w:trHeight w:val="330"/>
        </w:trPr>
        <w:tc>
          <w:tcPr>
            <w:tcW w:w="104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1AB1" w:rsidRPr="007A1CFC" w:rsidRDefault="00F11AB1" w:rsidP="00C524E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7A1CFC">
              <w:rPr>
                <w:rFonts w:ascii="Calibri" w:hAnsi="Calibri"/>
                <w:b/>
                <w:bCs/>
                <w:color w:val="000000"/>
              </w:rPr>
              <w:t>4. OTROS DATOS</w:t>
            </w:r>
          </w:p>
        </w:tc>
      </w:tr>
      <w:tr w:rsidR="00F11AB1" w:rsidRPr="007A1CFC" w:rsidTr="00E50F32">
        <w:trPr>
          <w:trHeight w:val="1146"/>
        </w:trPr>
        <w:tc>
          <w:tcPr>
            <w:tcW w:w="10418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 w:rsidRPr="007A1CFC">
              <w:rPr>
                <w:rFonts w:ascii="Calibri" w:hAnsi="Calibri"/>
                <w:color w:val="000000"/>
                <w:sz w:val="22"/>
                <w:szCs w:val="22"/>
              </w:rPr>
              <w:t>Explica las razones por las que solicita este curso:</w:t>
            </w:r>
          </w:p>
        </w:tc>
      </w:tr>
      <w:tr w:rsidR="00F11AB1" w:rsidRPr="007A1CFC" w:rsidTr="008F2BF2">
        <w:trPr>
          <w:trHeight w:val="870"/>
        </w:trPr>
        <w:tc>
          <w:tcPr>
            <w:tcW w:w="1041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F11AB1" w:rsidRPr="007A1CFC" w:rsidRDefault="00F11AB1" w:rsidP="00C524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Otros datos de interés:</w:t>
            </w:r>
          </w:p>
        </w:tc>
      </w:tr>
      <w:tr w:rsidR="008F2BF2" w:rsidRPr="007A1CFC" w:rsidTr="008F2BF2">
        <w:trPr>
          <w:trHeight w:val="388"/>
        </w:trPr>
        <w:tc>
          <w:tcPr>
            <w:tcW w:w="10418" w:type="dxa"/>
            <w:gridSpan w:val="1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8F2BF2" w:rsidRDefault="008F2BF2" w:rsidP="008F2B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2434E6F" wp14:editId="4B24E4E5">
                      <wp:simplePos x="0" y="0"/>
                      <wp:positionH relativeFrom="column">
                        <wp:posOffset>5786093</wp:posOffset>
                      </wp:positionH>
                      <wp:positionV relativeFrom="paragraph">
                        <wp:posOffset>57150</wp:posOffset>
                      </wp:positionV>
                      <wp:extent cx="189865" cy="182880"/>
                      <wp:effectExtent l="0" t="0" r="19685" b="26670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288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5 Rectángulo" o:spid="_x0000_s1026" style="position:absolute;margin-left:455.6pt;margin-top:4.5pt;width:14.95pt;height:1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JBbQIAAB4FAAAOAAAAZHJzL2Uyb0RvYy54bWysVEtu2zAQ3RfoHQjuG1lGPo4ROTASpCgQ&#10;JEGSImuGIm2hJIcd0pbd2/QsvViHlCwbadBF0Q01w/k/veHF5cYatlYYGnAVL49GnCknoW7couJf&#10;n28+TTgLUbhaGHCq4lsV+OXs44eL1k/VGJZgaoWMkrgwbX3FlzH6aVEEuVRWhCPwypFRA1oRScVF&#10;UaNoKbs1xXg0Oi1awNojSBUC3V53Rj7L+bVWMt5rHVRkpuLUW8wn5vM1ncXsQkwXKPyykX0b4h+6&#10;sKJxVHRIdS2iYCts/khlG4kQQMcjCbYArRup8gw0TTl6M83TUniVZyFwgh9gCv8vrbxbPyBravp3&#10;J5w5YekflSfskYD79dMtVgYSRK0PU/J88g/Ya4HENO9Go01fmoRtMqzbAVa1iUzSZTk5n5xSdkmm&#10;cjKeTDLsxT7YY4ifFViWhIojFc9givVtiFSQXHcuqZZxrKVM47NRlyh11/WTpbg1qnN7VJpGow7G&#10;OV0mlboyyNaC6FB/K9NslNw48kwhujFmCCrfCzJxF9T7pjCViTYEjt4L3FcbvHNFcHEItI0D/Huw&#10;7vyp7YNZk/gK9Zb+JEJH8eDlTUNo3ooQHwQSp4n9tKfxng5tgACEXuJsCfjjvfvkT1QjK2ct7UjF&#10;w/eVQMWZ+eKIhOfl8XFaqqwcn5yNScFDy+uhxa3sFRDuJb0IXmYx+UezEzWCfaF1nqeqZBJOUu2K&#10;y4g75Sp2u0sPglTzeXajRfIi3ronL1PyhGpiy/PmRaDvKRWJi3ew2ycxfcOszjdFOpivIugm026P&#10;a483LWEmTP9gpC0/1LPX/lmb/QYAAP//AwBQSwMEFAAGAAgAAAAhAPrKlireAAAACAEAAA8AAABk&#10;cnMvZG93bnJldi54bWxMj8FOwzAQRO9I/IO1SNyo44LaJsSpKgQnEBWFA0c3WZIIex3ZbpL+PcsJ&#10;bjua0eybcjs7K0YMsfekQS0yEEi1b3pqNXy8P91sQMRkqDHWE2o4Y4RtdXlRmqLxE73heEit4BKK&#10;hdHQpTQUUsa6Q2fiwg9I7H354ExiGVrZBDNxubNymWUr6UxP/KEzAz50WH8fTk6D3/dnuwv56/iC&#10;68/nfcqmefWo9fXVvLsHkXBOf2H4xWd0qJjp6E/URGE15EotOcoHT2I/v1MKxFHD7XoDsirl/wHV&#10;DwAAAP//AwBQSwECLQAUAAYACAAAACEAtoM4kv4AAADhAQAAEwAAAAAAAAAAAAAAAAAAAAAAW0Nv&#10;bnRlbnRfVHlwZXNdLnhtbFBLAQItABQABgAIAAAAIQA4/SH/1gAAAJQBAAALAAAAAAAAAAAAAAAA&#10;AC8BAABfcmVscy8ucmVsc1BLAQItABQABgAIAAAAIQC6vrJBbQIAAB4FAAAOAAAAAAAAAAAAAAAA&#10;AC4CAABkcnMvZTJvRG9jLnhtbFBLAQItABQABgAIAAAAIQD6ypYq3gAAAAgBAAAPAAAAAAAAAAAA&#10;AAAAAMcEAABkcnMvZG93bnJldi54bWxQSwUGAAAAAAQABADzAAAA0gUAAAAA&#10;" fillcolor="white [3201]" strokecolor="black [3200]" strokeweight="1pt"/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16E0699" wp14:editId="54FFFA84">
                      <wp:simplePos x="0" y="0"/>
                      <wp:positionH relativeFrom="column">
                        <wp:posOffset>4687570</wp:posOffset>
                      </wp:positionH>
                      <wp:positionV relativeFrom="paragraph">
                        <wp:posOffset>56294</wp:posOffset>
                      </wp:positionV>
                      <wp:extent cx="190279" cy="182880"/>
                      <wp:effectExtent l="0" t="0" r="19685" b="2667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279" cy="18288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3 Rectángulo" o:spid="_x0000_s1026" style="position:absolute;margin-left:369.1pt;margin-top:4.45pt;width:15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LfsjAIAAF8FAAAOAAAAZHJzL2Uyb0RvYy54bWysVM1OGzEQvlfqO1i+l/2BQojYoAhEVQlR&#10;BFScjddOrNoe13aySd+mz9IX69i72UQU9VD1sjvj+WbG3/z44nJjNFkLHxTYhlZHJSXCcmiVXTT0&#10;69PNhwklITLbMg1WNHQrAr2cvX930bmpqGEJuhWeYBAbpp1r6DJGNy2KwJfCsHAETlg0SvCGRVT9&#10;omg96zC60UVdlqdFB751HrgIAU+veyOd5fhSCh6/SBlEJLqheLeYvz5/X9K3mF2w6cIzt1R8uAb7&#10;h1sYpiwmHUNds8jIyqs/QhnFPQSQ8YiDKUBKxUXmgGyq8hWbxyVzInPB4gQ3lin8v7D8bn3viWqx&#10;d8eUWGawR9UxecDC/fppFysNqUSdC1NEPrp7P2gBxcR3I71Jf2RCNrms27GsYhMJx8PqvKzPzinh&#10;aKom9WSSy17snZ0P8ZMAQ5LQUI/JczHZ+jZETIjQHSTl0pZ0GKk+K8sMC6BVe6O0TsY8OeJKe7Jm&#10;2PO4qRIBjHCAQk1bPEy0eiJZilst+vgPQmJN8Op1nyBN4z4m41zYeDrE1RbRyU3iDUbH6i1HHXeX&#10;GbDJTeQpHR0HSn/LOHrkrGDj6GyUBf9W5vbbmLnH79j3nBP9F2i3OAoe+h0Jjt8obMctC/GeeVwK&#10;XB9c9PgFP1IDdgAGiZIl+B9vnSc8zipaKelwyRoavq+YF5Tozxan+Lw6OUlbmZWTj2c1Kv7Q8nJo&#10;sStzBdjTCp8Ux7OY8FHvROnBPON7ME9Z0cQsx9wN5dHvlKvYLz++KFzM5xmGm+hYvLWPjqfgqapp&#10;3J42z8y7YSYjDvMd7BaSTV+NZo9NnhbmqwhS5bnd13WoN25xHsbhxUnPxKGeUft3cfYbAAD//wMA&#10;UEsDBBQABgAIAAAAIQD/BB/F3QAAAAgBAAAPAAAAZHJzL2Rvd25yZXYueG1sTI/BTsMwEETvSPyD&#10;tUjcqEMrNSFkU1WISogDiJQPcOMljojXwXba9O9xT3AczWjmTbWZ7SCO5EPvGOF+kYEgbp3uuUP4&#10;3O/uChAhKtZqcEwIZwqwqa+vKlVqd+IPOjaxE6mEQ6kQTIxjKWVoDVkVFm4kTt6X81bFJH0ntVen&#10;VG4HucyytbSq57Rg1EhPhtrvZrIIo9+O7+bZ7Hfzm3957aamNz9nxNubefsIItIc/8JwwU/oUCem&#10;g5tYBzEg5KtimaIIxQOI5Ofriz4grPIcZF3J/wfqXwAAAP//AwBQSwECLQAUAAYACAAAACEAtoM4&#10;kv4AAADhAQAAEwAAAAAAAAAAAAAAAAAAAAAAW0NvbnRlbnRfVHlwZXNdLnhtbFBLAQItABQABgAI&#10;AAAAIQA4/SH/1gAAAJQBAAALAAAAAAAAAAAAAAAAAC8BAABfcmVscy8ucmVsc1BLAQItABQABgAI&#10;AAAAIQC53LfsjAIAAF8FAAAOAAAAAAAAAAAAAAAAAC4CAABkcnMvZTJvRG9jLnhtbFBLAQItABQA&#10;BgAIAAAAIQD/BB/F3QAAAAgBAAAPAAAAAAAAAAAAAAAAAOYEAABkcnMvZG93bnJldi54bWxQSwUG&#10;AAAAAAQABADzAAAA8AUAAAAA&#10;" fillcolor="white [3201]" strokecolor="black [3213]" strokeweight="1pt"/>
                  </w:pict>
                </mc:Fallback>
              </mc:AlternateContent>
            </w:r>
            <w:r>
              <w:rPr>
                <w:rFonts w:ascii="Calibri" w:hAnsi="Calibri"/>
                <w:color w:val="000000"/>
              </w:rPr>
              <w:t>Compromiso de asistencia al curso</w:t>
            </w:r>
            <w:r w:rsidR="0098212A">
              <w:rPr>
                <w:rFonts w:ascii="Calibri" w:hAnsi="Calibri"/>
                <w:color w:val="000000"/>
              </w:rPr>
              <w:t xml:space="preserve"> y las prácticas de al menos</w:t>
            </w:r>
            <w:r>
              <w:rPr>
                <w:rFonts w:ascii="Calibri" w:hAnsi="Calibri"/>
                <w:color w:val="000000"/>
              </w:rPr>
              <w:t xml:space="preserve"> 90%</w:t>
            </w:r>
            <w:r w:rsidR="0098212A">
              <w:rPr>
                <w:rFonts w:ascii="Calibri" w:hAnsi="Calibri"/>
                <w:color w:val="000000"/>
              </w:rPr>
              <w:t xml:space="preserve">:  </w:t>
            </w:r>
            <w:r>
              <w:rPr>
                <w:rFonts w:ascii="Calibri" w:hAnsi="Calibri"/>
                <w:color w:val="000000"/>
              </w:rPr>
              <w:t xml:space="preserve">       SI                          NO</w:t>
            </w:r>
          </w:p>
        </w:tc>
      </w:tr>
    </w:tbl>
    <w:p w:rsidR="008F2BF2" w:rsidRDefault="00F11AB1" w:rsidP="00F11AB1">
      <w:pPr>
        <w:ind w:left="567" w:right="425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8F2BF2" w:rsidRDefault="008F2BF2" w:rsidP="00F11AB1">
      <w:pPr>
        <w:ind w:left="567" w:right="425"/>
        <w:rPr>
          <w:rFonts w:ascii="Times New Roman" w:hAnsi="Times New Roman"/>
        </w:rPr>
      </w:pPr>
    </w:p>
    <w:p w:rsidR="00F11AB1" w:rsidRDefault="00F11AB1" w:rsidP="008F2BF2">
      <w:pPr>
        <w:ind w:left="567" w:right="425" w:firstLine="141"/>
        <w:rPr>
          <w:rFonts w:ascii="Times New Roman" w:hAnsi="Times New Roman"/>
        </w:rPr>
      </w:pPr>
      <w:r>
        <w:rPr>
          <w:rFonts w:ascii="Times New Roman" w:hAnsi="Times New Roman"/>
        </w:rPr>
        <w:t>Solicito la participación en el curso arriba indicado y declaro que la información facilitada es cierta, aportando cuanta documentación sea necesaria.</w:t>
      </w:r>
    </w:p>
    <w:p w:rsidR="00E50F32" w:rsidRDefault="00F11AB1" w:rsidP="00F11AB1">
      <w:pPr>
        <w:ind w:left="567" w:right="425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F11AB1" w:rsidRDefault="00F11AB1" w:rsidP="00F11AB1">
      <w:pPr>
        <w:ind w:left="567" w:right="42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En _________________ </w:t>
      </w:r>
      <w:proofErr w:type="spellStart"/>
      <w:r>
        <w:rPr>
          <w:rFonts w:ascii="Times New Roman" w:hAnsi="Times New Roman"/>
        </w:rPr>
        <w:t>a</w:t>
      </w:r>
      <w:proofErr w:type="spellEnd"/>
      <w:r>
        <w:rPr>
          <w:rFonts w:ascii="Times New Roman" w:hAnsi="Times New Roman"/>
        </w:rPr>
        <w:t xml:space="preserve"> _______ de _____________ </w:t>
      </w:r>
      <w:proofErr w:type="spellStart"/>
      <w:r>
        <w:rPr>
          <w:rFonts w:ascii="Times New Roman" w:hAnsi="Times New Roman"/>
        </w:rPr>
        <w:t>de</w:t>
      </w:r>
      <w:proofErr w:type="spellEnd"/>
      <w:r>
        <w:rPr>
          <w:rFonts w:ascii="Times New Roman" w:hAnsi="Times New Roman"/>
        </w:rPr>
        <w:t xml:space="preserve"> 201   .</w:t>
      </w:r>
    </w:p>
    <w:p w:rsidR="00F11AB1" w:rsidRDefault="00F11AB1" w:rsidP="00F11AB1">
      <w:pPr>
        <w:ind w:left="567" w:right="425"/>
        <w:rPr>
          <w:rFonts w:ascii="Times New Roman" w:hAnsi="Times New Roman"/>
        </w:rPr>
      </w:pPr>
    </w:p>
    <w:p w:rsidR="00E50F32" w:rsidRDefault="00E50F32" w:rsidP="00F11AB1">
      <w:pPr>
        <w:ind w:left="567" w:right="425"/>
        <w:rPr>
          <w:rFonts w:ascii="Times New Roman" w:hAnsi="Times New Roman"/>
        </w:rPr>
      </w:pPr>
    </w:p>
    <w:p w:rsidR="00E50F32" w:rsidRDefault="00E50F32" w:rsidP="00F11AB1">
      <w:pPr>
        <w:ind w:left="567" w:right="425"/>
        <w:rPr>
          <w:rFonts w:ascii="Times New Roman" w:hAnsi="Times New Roman"/>
        </w:rPr>
      </w:pPr>
    </w:p>
    <w:p w:rsidR="00F11AB1" w:rsidRDefault="00F11AB1" w:rsidP="00F11AB1">
      <w:pPr>
        <w:ind w:left="567" w:right="425"/>
        <w:rPr>
          <w:rFonts w:ascii="Times New Roman" w:hAnsi="Times New Roman"/>
        </w:rPr>
      </w:pPr>
    </w:p>
    <w:p w:rsidR="00F11AB1" w:rsidRDefault="00F11AB1" w:rsidP="00F11AB1">
      <w:pPr>
        <w:ind w:left="567" w:right="425"/>
        <w:rPr>
          <w:rFonts w:ascii="Times New Roman" w:hAnsi="Times New Roman"/>
        </w:rPr>
      </w:pPr>
    </w:p>
    <w:p w:rsidR="00E50F32" w:rsidRDefault="00E50F32" w:rsidP="00E50F32">
      <w:pPr>
        <w:ind w:left="567" w:right="42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firmado</w:t>
      </w:r>
      <w:proofErr w:type="gramEnd"/>
      <w:r w:rsidR="00F11AB1">
        <w:rPr>
          <w:rFonts w:ascii="Times New Roman" w:hAnsi="Times New Roman"/>
        </w:rPr>
        <w:t>:</w:t>
      </w:r>
    </w:p>
    <w:p w:rsidR="00E50F32" w:rsidRDefault="00E50F32" w:rsidP="00E50F32">
      <w:pPr>
        <w:ind w:left="567" w:right="425"/>
        <w:rPr>
          <w:rFonts w:ascii="Times New Roman" w:hAnsi="Times New Roman"/>
        </w:rPr>
      </w:pPr>
    </w:p>
    <w:p w:rsidR="00E50F32" w:rsidRDefault="00E50F32" w:rsidP="00E50F32">
      <w:pPr>
        <w:ind w:left="567" w:right="425"/>
        <w:rPr>
          <w:rFonts w:ascii="Times New Roman" w:hAnsi="Times New Roman"/>
        </w:rPr>
      </w:pPr>
    </w:p>
    <w:p w:rsidR="00E50F32" w:rsidRDefault="00E50F32" w:rsidP="00F11AB1">
      <w:pPr>
        <w:ind w:left="567" w:right="425"/>
        <w:rPr>
          <w:rFonts w:ascii="Times New Roman" w:hAnsi="Times New Roman"/>
        </w:rPr>
      </w:pPr>
    </w:p>
    <w:p w:rsidR="00F11AB1" w:rsidRDefault="00F11AB1" w:rsidP="00F11AB1">
      <w:pPr>
        <w:ind w:left="567" w:right="425"/>
        <w:rPr>
          <w:rFonts w:ascii="Times New Roman" w:hAnsi="Times New Roman"/>
        </w:rPr>
      </w:pPr>
      <w:r>
        <w:rPr>
          <w:rFonts w:ascii="Times New Roman" w:hAnsi="Times New Roman"/>
        </w:rPr>
        <w:t>DOCUMENTACIÓN A ADJUNTAR JUNTO CON LA SOLICITUD:</w:t>
      </w:r>
    </w:p>
    <w:p w:rsidR="00F11AB1" w:rsidRDefault="00F11AB1" w:rsidP="00F11AB1">
      <w:pPr>
        <w:ind w:left="567" w:right="425"/>
        <w:rPr>
          <w:rFonts w:ascii="Times New Roman" w:hAnsi="Times New Roman"/>
        </w:rPr>
      </w:pPr>
    </w:p>
    <w:p w:rsidR="00F11AB1" w:rsidRDefault="00F11AB1" w:rsidP="00F11AB1">
      <w:pPr>
        <w:pStyle w:val="Prrafodelista"/>
        <w:numPr>
          <w:ilvl w:val="0"/>
          <w:numId w:val="1"/>
        </w:numPr>
        <w:ind w:right="425"/>
        <w:rPr>
          <w:rFonts w:ascii="Times New Roman" w:hAnsi="Times New Roman"/>
        </w:rPr>
      </w:pPr>
      <w:r>
        <w:rPr>
          <w:rFonts w:ascii="Times New Roman" w:hAnsi="Times New Roman"/>
        </w:rPr>
        <w:t>Certificado de Discapacidad</w:t>
      </w:r>
      <w:r w:rsidR="0098212A">
        <w:rPr>
          <w:rFonts w:ascii="Times New Roman" w:hAnsi="Times New Roman"/>
        </w:rPr>
        <w:t xml:space="preserve"> igual o superior al 33%</w:t>
      </w:r>
      <w:r>
        <w:rPr>
          <w:rFonts w:ascii="Times New Roman" w:hAnsi="Times New Roman"/>
        </w:rPr>
        <w:t>.</w:t>
      </w:r>
    </w:p>
    <w:p w:rsidR="008B416C" w:rsidRPr="008B416C" w:rsidRDefault="008B416C" w:rsidP="008B416C">
      <w:pPr>
        <w:pStyle w:val="Prrafodelista"/>
        <w:numPr>
          <w:ilvl w:val="0"/>
          <w:numId w:val="1"/>
        </w:numPr>
        <w:ind w:right="425"/>
        <w:rPr>
          <w:rFonts w:ascii="Times New Roman" w:hAnsi="Times New Roman"/>
        </w:rPr>
      </w:pPr>
      <w:r>
        <w:rPr>
          <w:rFonts w:ascii="Times New Roman" w:hAnsi="Times New Roman"/>
        </w:rPr>
        <w:t>Acreditación de inscripción de demanda de empleo</w:t>
      </w:r>
    </w:p>
    <w:p w:rsidR="008B416C" w:rsidRPr="008B416C" w:rsidRDefault="008B416C" w:rsidP="00F11AB1">
      <w:pPr>
        <w:pStyle w:val="Prrafodelista"/>
        <w:numPr>
          <w:ilvl w:val="0"/>
          <w:numId w:val="1"/>
        </w:numPr>
        <w:ind w:right="42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Documento “estado de inscripción”, acreditando la condición de beneficiario en </w:t>
      </w:r>
      <w:r w:rsidR="00955C98">
        <w:rPr>
          <w:rFonts w:ascii="Times New Roman" w:hAnsi="Times New Roman"/>
        </w:rPr>
        <w:t>Sistema Nacional de Garantías Juveniles</w:t>
      </w:r>
    </w:p>
    <w:p w:rsidR="0098212A" w:rsidRPr="008B416C" w:rsidRDefault="0098212A" w:rsidP="008B416C">
      <w:pPr>
        <w:pStyle w:val="Prrafodelista"/>
        <w:ind w:left="1767" w:right="425"/>
        <w:rPr>
          <w:rFonts w:ascii="Times New Roman" w:hAnsi="Times New Roman"/>
          <w:sz w:val="16"/>
          <w:szCs w:val="16"/>
        </w:rPr>
      </w:pPr>
      <w:r w:rsidRPr="008B416C">
        <w:rPr>
          <w:rFonts w:ascii="Times New Roman" w:hAnsi="Times New Roman"/>
          <w:sz w:val="16"/>
          <w:szCs w:val="16"/>
        </w:rPr>
        <w:t xml:space="preserve"> </w:t>
      </w:r>
      <w:r w:rsidR="008B416C" w:rsidRPr="008B416C">
        <w:rPr>
          <w:rFonts w:ascii="Times New Roman" w:hAnsi="Times New Roman"/>
          <w:sz w:val="16"/>
          <w:szCs w:val="16"/>
        </w:rPr>
        <w:t>(</w:t>
      </w:r>
      <w:proofErr w:type="gramStart"/>
      <w:r w:rsidR="008B416C" w:rsidRPr="008B416C">
        <w:rPr>
          <w:rFonts w:ascii="Times New Roman" w:hAnsi="Times New Roman"/>
          <w:sz w:val="16"/>
          <w:szCs w:val="16"/>
        </w:rPr>
        <w:t>por</w:t>
      </w:r>
      <w:proofErr w:type="gramEnd"/>
      <w:r w:rsidR="008B416C" w:rsidRPr="008B416C">
        <w:rPr>
          <w:rFonts w:ascii="Times New Roman" w:hAnsi="Times New Roman"/>
          <w:sz w:val="16"/>
          <w:szCs w:val="16"/>
        </w:rPr>
        <w:t xml:space="preserve"> el Sistema de garantía juvenil o responsable del Servicio Público de Empleo)</w:t>
      </w:r>
    </w:p>
    <w:p w:rsidR="008F2BF2" w:rsidRPr="008F2BF2" w:rsidRDefault="003D4D88" w:rsidP="0098212A">
      <w:pPr>
        <w:pStyle w:val="Prrafodelista"/>
        <w:ind w:left="1767" w:right="42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</w:t>
      </w:r>
      <w:r w:rsidR="008F2BF2" w:rsidRPr="0098212A">
        <w:rPr>
          <w:rFonts w:ascii="Times New Roman" w:hAnsi="Times New Roman"/>
          <w:sz w:val="16"/>
          <w:szCs w:val="16"/>
        </w:rPr>
        <w:t>(</w:t>
      </w:r>
      <w:r w:rsidR="008B416C">
        <w:rPr>
          <w:rFonts w:ascii="Times New Roman" w:hAnsi="Times New Roman"/>
          <w:sz w:val="16"/>
          <w:szCs w:val="16"/>
        </w:rPr>
        <w:t xml:space="preserve">para apuntarse, </w:t>
      </w:r>
      <w:bookmarkStart w:id="0" w:name="_GoBack"/>
      <w:bookmarkEnd w:id="0"/>
      <w:r w:rsidR="008F2BF2" w:rsidRPr="0098212A">
        <w:rPr>
          <w:rFonts w:ascii="Times New Roman" w:hAnsi="Times New Roman"/>
          <w:sz w:val="16"/>
          <w:szCs w:val="16"/>
        </w:rPr>
        <w:t>requisitos: español</w:t>
      </w:r>
      <w:r w:rsidR="0098212A">
        <w:rPr>
          <w:rFonts w:ascii="Times New Roman" w:hAnsi="Times New Roman"/>
          <w:sz w:val="16"/>
          <w:szCs w:val="16"/>
        </w:rPr>
        <w:t xml:space="preserve"> o Unión Europea o con permiso de residencia</w:t>
      </w:r>
      <w:r w:rsidR="008F2BF2" w:rsidRPr="0098212A">
        <w:rPr>
          <w:rFonts w:ascii="Times New Roman" w:hAnsi="Times New Roman"/>
          <w:sz w:val="16"/>
          <w:szCs w:val="16"/>
        </w:rPr>
        <w:t>, empadronado en territorio español</w:t>
      </w:r>
      <w:r w:rsidR="0098212A" w:rsidRPr="0098212A">
        <w:rPr>
          <w:rFonts w:ascii="Times New Roman" w:hAnsi="Times New Roman"/>
          <w:sz w:val="16"/>
          <w:szCs w:val="16"/>
        </w:rPr>
        <w:t>, entre 16 y 29 años, desempleado, no recibiendo acciones formativas ni educativas en la actualidad)</w:t>
      </w:r>
    </w:p>
    <w:p w:rsidR="008F2BF2" w:rsidRPr="008F2BF2" w:rsidRDefault="003D4D88" w:rsidP="0098212A">
      <w:pPr>
        <w:ind w:left="1758" w:right="425" w:firstLine="9"/>
        <w:rPr>
          <w:rFonts w:ascii="Times New Roman" w:hAnsi="Times New Roman"/>
          <w:sz w:val="16"/>
          <w:szCs w:val="16"/>
        </w:rPr>
      </w:pPr>
      <w:r w:rsidRPr="008F2BF2">
        <w:rPr>
          <w:rFonts w:ascii="Times New Roman" w:hAnsi="Times New Roman"/>
          <w:sz w:val="16"/>
          <w:szCs w:val="16"/>
        </w:rPr>
        <w:t>(</w:t>
      </w:r>
      <w:hyperlink r:id="rId9" w:history="1">
        <w:r w:rsidR="008F2BF2" w:rsidRPr="008F2BF2">
          <w:rPr>
            <w:rStyle w:val="Hipervnculo"/>
            <w:rFonts w:ascii="Times New Roman" w:hAnsi="Times New Roman"/>
            <w:sz w:val="16"/>
            <w:szCs w:val="16"/>
          </w:rPr>
          <w:t>http://www.empleo.gob.es/es/garantiajuvenil/accesojovenes.html</w:t>
        </w:r>
      </w:hyperlink>
    </w:p>
    <w:p w:rsidR="0098212A" w:rsidRDefault="00373CA0" w:rsidP="0098212A">
      <w:pPr>
        <w:ind w:left="1050" w:right="425" w:firstLine="708"/>
        <w:rPr>
          <w:rFonts w:ascii="Times New Roman" w:hAnsi="Times New Roman"/>
          <w:sz w:val="16"/>
          <w:szCs w:val="16"/>
        </w:rPr>
      </w:pPr>
      <w:hyperlink r:id="rId10" w:history="1">
        <w:r w:rsidR="008F2BF2" w:rsidRPr="008F2BF2">
          <w:rPr>
            <w:rStyle w:val="Hipervnculo"/>
            <w:rFonts w:ascii="Times New Roman" w:hAnsi="Times New Roman"/>
            <w:sz w:val="16"/>
            <w:szCs w:val="16"/>
          </w:rPr>
          <w:t>http://www.fsc-inserta.es/quienes/paginas/implantacion.aspx</w:t>
        </w:r>
      </w:hyperlink>
    </w:p>
    <w:p w:rsidR="00F11AB1" w:rsidRPr="008F2BF2" w:rsidRDefault="00373CA0" w:rsidP="0098212A">
      <w:pPr>
        <w:ind w:left="1758" w:right="425" w:firstLine="9"/>
        <w:rPr>
          <w:rFonts w:ascii="Times New Roman" w:hAnsi="Times New Roman"/>
          <w:sz w:val="16"/>
          <w:szCs w:val="16"/>
        </w:rPr>
      </w:pPr>
      <w:hyperlink r:id="rId11" w:history="1">
        <w:r w:rsidR="0098212A" w:rsidRPr="008F2BF2">
          <w:rPr>
            <w:rStyle w:val="Hipervnculo"/>
            <w:rFonts w:ascii="Times New Roman" w:hAnsi="Times New Roman"/>
            <w:sz w:val="16"/>
            <w:szCs w:val="16"/>
          </w:rPr>
          <w:t>http://www.jerez.es/webs_municipales/juventud/informacion_joven/garantia_juvenil/</w:t>
        </w:r>
      </w:hyperlink>
      <w:r w:rsidR="008F2BF2" w:rsidRPr="008F2BF2">
        <w:rPr>
          <w:rFonts w:ascii="Times New Roman" w:hAnsi="Times New Roman"/>
          <w:sz w:val="16"/>
          <w:szCs w:val="16"/>
        </w:rPr>
        <w:t xml:space="preserve"> </w:t>
      </w:r>
      <w:r w:rsidR="00B40F7D" w:rsidRPr="008F2BF2">
        <w:rPr>
          <w:rFonts w:ascii="Times New Roman" w:hAnsi="Times New Roman"/>
          <w:sz w:val="16"/>
          <w:szCs w:val="16"/>
        </w:rPr>
        <w:t>)</w:t>
      </w:r>
    </w:p>
    <w:p w:rsidR="00F11AB1" w:rsidRDefault="00F11AB1" w:rsidP="00F11AB1">
      <w:pPr>
        <w:pStyle w:val="Prrafodelista"/>
        <w:numPr>
          <w:ilvl w:val="0"/>
          <w:numId w:val="1"/>
        </w:numPr>
        <w:ind w:right="425"/>
        <w:rPr>
          <w:rFonts w:ascii="Times New Roman" w:hAnsi="Times New Roman"/>
        </w:rPr>
      </w:pPr>
      <w:r>
        <w:rPr>
          <w:rFonts w:ascii="Times New Roman" w:hAnsi="Times New Roman"/>
        </w:rPr>
        <w:t>CV actualizado con foto.</w:t>
      </w:r>
    </w:p>
    <w:p w:rsidR="00F11AB1" w:rsidRPr="007A1CFC" w:rsidRDefault="00F11AB1" w:rsidP="00F11AB1">
      <w:pPr>
        <w:pStyle w:val="Prrafodelista"/>
        <w:numPr>
          <w:ilvl w:val="0"/>
          <w:numId w:val="1"/>
        </w:numPr>
        <w:ind w:right="425"/>
        <w:rPr>
          <w:rFonts w:ascii="Times New Roman" w:hAnsi="Times New Roman"/>
        </w:rPr>
      </w:pPr>
      <w:r>
        <w:rPr>
          <w:rFonts w:ascii="Times New Roman" w:hAnsi="Times New Roman"/>
        </w:rPr>
        <w:t>DNI o equivalente.</w:t>
      </w:r>
    </w:p>
    <w:p w:rsidR="00F11AB1" w:rsidRPr="00707099" w:rsidRDefault="00F11AB1" w:rsidP="00F11AB1"/>
    <w:p w:rsidR="00933D77" w:rsidRPr="00772B46" w:rsidRDefault="00933D77" w:rsidP="00933D77">
      <w:pPr>
        <w:rPr>
          <w:rFonts w:ascii="Times New Roman" w:hAnsi="Times New Roman"/>
        </w:rPr>
      </w:pPr>
    </w:p>
    <w:p w:rsidR="00985A1B" w:rsidRDefault="00985A1B" w:rsidP="00933D77"/>
    <w:p w:rsidR="000F0721" w:rsidRDefault="000F0721" w:rsidP="00933D77"/>
    <w:p w:rsidR="000F0721" w:rsidRDefault="000F0721" w:rsidP="000F0721"/>
    <w:p w:rsidR="00BF4490" w:rsidRPr="000F0721" w:rsidRDefault="000F0721" w:rsidP="000F0721">
      <w:pPr>
        <w:tabs>
          <w:tab w:val="left" w:pos="2667"/>
        </w:tabs>
      </w:pPr>
      <w:r>
        <w:tab/>
      </w:r>
    </w:p>
    <w:sectPr w:rsidR="00BF4490" w:rsidRPr="000F0721" w:rsidSect="00985A1B">
      <w:headerReference w:type="default" r:id="rId12"/>
      <w:footerReference w:type="default" r:id="rId13"/>
      <w:pgSz w:w="11906" w:h="16838"/>
      <w:pgMar w:top="1701" w:right="424" w:bottom="993" w:left="28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CA0" w:rsidRDefault="00373CA0" w:rsidP="00BF4490">
      <w:r>
        <w:separator/>
      </w:r>
    </w:p>
  </w:endnote>
  <w:endnote w:type="continuationSeparator" w:id="0">
    <w:p w:rsidR="00373CA0" w:rsidRDefault="00373CA0" w:rsidP="00BF4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1198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26"/>
      <w:gridCol w:w="7371"/>
      <w:gridCol w:w="1701"/>
    </w:tblGrid>
    <w:tr w:rsidR="00BF4490" w:rsidTr="00BF4490">
      <w:tc>
        <w:tcPr>
          <w:tcW w:w="2126" w:type="dxa"/>
        </w:tcPr>
        <w:p w:rsidR="00BF4490" w:rsidRDefault="00BF4490" w:rsidP="00BF4490">
          <w:pPr>
            <w:pStyle w:val="Piedepgina"/>
            <w:jc w:val="center"/>
            <w:rPr>
              <w:b/>
              <w:i/>
              <w:sz w:val="18"/>
            </w:rPr>
          </w:pPr>
        </w:p>
        <w:p w:rsidR="00BF4490" w:rsidRDefault="00BF4490" w:rsidP="00985A1B">
          <w:pPr>
            <w:pStyle w:val="Piedepgina"/>
            <w:tabs>
              <w:tab w:val="left" w:pos="0"/>
            </w:tabs>
            <w:jc w:val="center"/>
            <w:rPr>
              <w:b/>
              <w:i/>
              <w:sz w:val="18"/>
            </w:rPr>
          </w:pPr>
          <w:r>
            <w:rPr>
              <w:noProof/>
            </w:rPr>
            <w:drawing>
              <wp:inline distT="0" distB="0" distL="0" distR="0" wp14:anchorId="518DE80C" wp14:editId="4C0BFBE9">
                <wp:extent cx="1219373" cy="540000"/>
                <wp:effectExtent l="0" t="0" r="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ISO9001_colo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373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4490" w:rsidRPr="00BF4490" w:rsidRDefault="00BF4490" w:rsidP="00985A1B">
          <w:pPr>
            <w:pStyle w:val="Piedepgina"/>
            <w:ind w:left="34"/>
            <w:jc w:val="center"/>
            <w:rPr>
              <w:b/>
              <w:i/>
              <w:sz w:val="16"/>
            </w:rPr>
          </w:pPr>
          <w:r w:rsidRPr="00BF4490">
            <w:rPr>
              <w:b/>
              <w:i/>
              <w:sz w:val="16"/>
            </w:rPr>
            <w:t>Alcance Formación y Empleo</w:t>
          </w:r>
        </w:p>
        <w:p w:rsidR="00BF4490" w:rsidRDefault="00BF4490">
          <w:pPr>
            <w:pStyle w:val="Piedepgina"/>
          </w:pPr>
        </w:p>
      </w:tc>
      <w:tc>
        <w:tcPr>
          <w:tcW w:w="7371" w:type="dxa"/>
        </w:tcPr>
        <w:p w:rsidR="00BF4490" w:rsidRDefault="00BF4490" w:rsidP="00BF4490">
          <w:pPr>
            <w:pStyle w:val="Piedepgina"/>
            <w:jc w:val="center"/>
            <w:rPr>
              <w:sz w:val="16"/>
            </w:rPr>
          </w:pPr>
        </w:p>
        <w:p w:rsidR="00BF4490" w:rsidRPr="00DB3405" w:rsidRDefault="00BF4490" w:rsidP="00BF4490">
          <w:pPr>
            <w:pStyle w:val="Piedepgina"/>
            <w:jc w:val="center"/>
            <w:rPr>
              <w:b/>
              <w:sz w:val="12"/>
            </w:rPr>
          </w:pPr>
          <w:r w:rsidRPr="00DB3405">
            <w:rPr>
              <w:b/>
              <w:sz w:val="12"/>
            </w:rPr>
            <w:t>SEDE:</w:t>
          </w:r>
        </w:p>
        <w:p w:rsidR="00BF4490" w:rsidRPr="00DB3405" w:rsidRDefault="00BF4490" w:rsidP="00BF4490">
          <w:pPr>
            <w:pStyle w:val="Piedepgina"/>
            <w:jc w:val="center"/>
            <w:rPr>
              <w:sz w:val="14"/>
              <w:lang w:val="en-US"/>
            </w:rPr>
          </w:pPr>
          <w:r w:rsidRPr="00DB3405">
            <w:rPr>
              <w:sz w:val="14"/>
            </w:rPr>
            <w:t xml:space="preserve">C/Aurora 44. CP 11300 La Línea de la Concepción. </w:t>
          </w:r>
          <w:proofErr w:type="spellStart"/>
          <w:r w:rsidRPr="00DB3405">
            <w:rPr>
              <w:sz w:val="14"/>
              <w:lang w:val="en-US"/>
            </w:rPr>
            <w:t>Tlfs</w:t>
          </w:r>
          <w:proofErr w:type="spellEnd"/>
          <w:r w:rsidRPr="00DB3405">
            <w:rPr>
              <w:sz w:val="14"/>
              <w:lang w:val="en-US"/>
            </w:rPr>
            <w:t>. 956172020 / 956171423. E-mail: fegadilalinea@fegadi.org</w:t>
          </w:r>
        </w:p>
        <w:p w:rsidR="00BF4490" w:rsidRPr="00DB3405" w:rsidRDefault="00BF4490" w:rsidP="00BF4490">
          <w:pPr>
            <w:pStyle w:val="Piedepgina"/>
            <w:rPr>
              <w:sz w:val="16"/>
              <w:lang w:val="en-US"/>
            </w:rPr>
          </w:pPr>
        </w:p>
        <w:p w:rsidR="00BF4490" w:rsidRPr="00DB3405" w:rsidRDefault="00BF4490" w:rsidP="00BF4490">
          <w:pPr>
            <w:pStyle w:val="Piedepgina"/>
            <w:jc w:val="center"/>
            <w:rPr>
              <w:b/>
              <w:sz w:val="12"/>
            </w:rPr>
          </w:pPr>
          <w:r w:rsidRPr="00DB3405">
            <w:rPr>
              <w:b/>
              <w:sz w:val="12"/>
            </w:rPr>
            <w:t>DELEGACIÓN EN CÁDIZ:</w:t>
          </w:r>
        </w:p>
        <w:p w:rsidR="00BF4490" w:rsidRPr="00DB3405" w:rsidRDefault="00BF4490" w:rsidP="00BF4490">
          <w:pPr>
            <w:pStyle w:val="Piedepgina"/>
            <w:jc w:val="center"/>
            <w:rPr>
              <w:sz w:val="14"/>
            </w:rPr>
          </w:pPr>
          <w:r w:rsidRPr="00DB3405">
            <w:rPr>
              <w:sz w:val="14"/>
            </w:rPr>
            <w:t xml:space="preserve">C/ </w:t>
          </w:r>
          <w:r w:rsidR="00933D77">
            <w:rPr>
              <w:sz w:val="14"/>
            </w:rPr>
            <w:t>Polonia</w:t>
          </w:r>
          <w:r w:rsidRPr="00DB3405">
            <w:rPr>
              <w:sz w:val="14"/>
            </w:rPr>
            <w:t xml:space="preserve"> S/N Módulo 1.5 Edif. Servicios parque Empresarial Poniente. Recinto Exterior Zona Franca. CP 11011 Cádiz. </w:t>
          </w:r>
          <w:proofErr w:type="spellStart"/>
          <w:r w:rsidRPr="00DB3405">
            <w:rPr>
              <w:sz w:val="14"/>
            </w:rPr>
            <w:t>Tlf</w:t>
          </w:r>
          <w:proofErr w:type="spellEnd"/>
          <w:r w:rsidRPr="00DB3405">
            <w:rPr>
              <w:sz w:val="14"/>
            </w:rPr>
            <w:t>.: 956222515. Fax: 956211063. E-mail: fegadicadiz@fegadi.org</w:t>
          </w:r>
        </w:p>
        <w:p w:rsidR="00BF4490" w:rsidRDefault="00BF4490" w:rsidP="00BF4490">
          <w:pPr>
            <w:pStyle w:val="Piedepgina"/>
            <w:jc w:val="center"/>
          </w:pPr>
          <w:r w:rsidRPr="00BF4490">
            <w:rPr>
              <w:b/>
              <w:i/>
              <w:sz w:val="28"/>
            </w:rPr>
            <w:t>www.fegadi.org</w:t>
          </w:r>
        </w:p>
      </w:tc>
      <w:tc>
        <w:tcPr>
          <w:tcW w:w="1701" w:type="dxa"/>
        </w:tcPr>
        <w:p w:rsidR="00BF4490" w:rsidRDefault="00BF4490" w:rsidP="00985A1B">
          <w:pPr>
            <w:pStyle w:val="Piedepgina"/>
            <w:ind w:left="34"/>
            <w:jc w:val="center"/>
          </w:pPr>
          <w:r>
            <w:rPr>
              <w:noProof/>
            </w:rPr>
            <w:drawing>
              <wp:inline distT="0" distB="0" distL="0" distR="0" wp14:anchorId="02CBF489" wp14:editId="6570EBE8">
                <wp:extent cx="665255" cy="900000"/>
                <wp:effectExtent l="0" t="0" r="1905" b="0"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ca_certificacion_verde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255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4490" w:rsidRPr="00BF4490" w:rsidRDefault="00BF4490" w:rsidP="00985A1B">
          <w:pPr>
            <w:pStyle w:val="Piedepgina"/>
            <w:ind w:left="34"/>
            <w:jc w:val="center"/>
            <w:rPr>
              <w:b/>
              <w:i/>
              <w:sz w:val="18"/>
            </w:rPr>
          </w:pPr>
          <w:r w:rsidRPr="00BF4490">
            <w:rPr>
              <w:b/>
              <w:i/>
              <w:sz w:val="14"/>
            </w:rPr>
            <w:t>Alcance Centro Polivalente: UED y RGA</w:t>
          </w:r>
        </w:p>
      </w:tc>
    </w:tr>
  </w:tbl>
  <w:p w:rsidR="00BF4490" w:rsidRDefault="00BF4490" w:rsidP="00BF4490">
    <w:pPr>
      <w:pStyle w:val="Piedepgina"/>
    </w:pPr>
  </w:p>
  <w:p w:rsidR="00BF4490" w:rsidRDefault="00BF44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CA0" w:rsidRDefault="00373CA0" w:rsidP="00BF4490">
      <w:r>
        <w:separator/>
      </w:r>
    </w:p>
  </w:footnote>
  <w:footnote w:type="continuationSeparator" w:id="0">
    <w:p w:rsidR="00373CA0" w:rsidRDefault="00373CA0" w:rsidP="00BF44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490" w:rsidRDefault="000F0721" w:rsidP="00BF4490">
    <w:pPr>
      <w:pStyle w:val="Encabezado"/>
      <w:ind w:left="142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3950335</wp:posOffset>
          </wp:positionH>
          <wp:positionV relativeFrom="paragraph">
            <wp:posOffset>-433374</wp:posOffset>
          </wp:positionV>
          <wp:extent cx="2181176" cy="1558456"/>
          <wp:effectExtent l="0" t="0" r="0" b="3810"/>
          <wp:wrapNone/>
          <wp:docPr id="9" name="Imagen 9" descr="C:\Users\Pablo\Downloads\logo iniciativa empleo juvenil fs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blo\Downloads\logo iniciativa empleo juvenil fse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176" cy="1558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44F4">
      <w:rPr>
        <w:noProof/>
      </w:rPr>
      <w:drawing>
        <wp:inline distT="0" distB="0" distL="0" distR="0" wp14:anchorId="42C296A5" wp14:editId="3E1A1826">
          <wp:extent cx="7110730" cy="770890"/>
          <wp:effectExtent l="0" t="0" r="0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para pagin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730" cy="770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3D77">
      <w:rPr>
        <w:noProof/>
      </w:rPr>
      <w:drawing>
        <wp:anchor distT="0" distB="0" distL="114300" distR="114300" simplePos="0" relativeHeight="251659264" behindDoc="1" locked="0" layoutInCell="1" allowOverlap="1" wp14:anchorId="04916DE9" wp14:editId="5A322A4E">
          <wp:simplePos x="0" y="0"/>
          <wp:positionH relativeFrom="column">
            <wp:posOffset>35864</wp:posOffset>
          </wp:positionH>
          <wp:positionV relativeFrom="paragraph">
            <wp:posOffset>970915</wp:posOffset>
          </wp:positionV>
          <wp:extent cx="93345" cy="7725410"/>
          <wp:effectExtent l="0" t="0" r="1905" b="889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" cy="7725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F30E9"/>
    <w:multiLevelType w:val="hybridMultilevel"/>
    <w:tmpl w:val="63CE3630"/>
    <w:lvl w:ilvl="0" w:tplc="79841B80">
      <w:start w:val="4"/>
      <w:numFmt w:val="bullet"/>
      <w:lvlText w:val="-"/>
      <w:lvlJc w:val="left"/>
      <w:pPr>
        <w:ind w:left="176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1">
    <w:nsid w:val="62F2342A"/>
    <w:multiLevelType w:val="hybridMultilevel"/>
    <w:tmpl w:val="D6924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2322A4"/>
    <w:multiLevelType w:val="hybridMultilevel"/>
    <w:tmpl w:val="C660F1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A43"/>
    <w:rsid w:val="00001FCA"/>
    <w:rsid w:val="00010A8C"/>
    <w:rsid w:val="000F0721"/>
    <w:rsid w:val="00107D63"/>
    <w:rsid w:val="00125296"/>
    <w:rsid w:val="00300105"/>
    <w:rsid w:val="003704F3"/>
    <w:rsid w:val="00373CA0"/>
    <w:rsid w:val="003A7A43"/>
    <w:rsid w:val="003D4D88"/>
    <w:rsid w:val="004B62B6"/>
    <w:rsid w:val="005F2D4A"/>
    <w:rsid w:val="00772B46"/>
    <w:rsid w:val="008078A3"/>
    <w:rsid w:val="008B416C"/>
    <w:rsid w:val="008F2BF2"/>
    <w:rsid w:val="00933D77"/>
    <w:rsid w:val="00955C98"/>
    <w:rsid w:val="0097425D"/>
    <w:rsid w:val="0098212A"/>
    <w:rsid w:val="00985A1B"/>
    <w:rsid w:val="009A0F7E"/>
    <w:rsid w:val="00A736D2"/>
    <w:rsid w:val="00B40F7D"/>
    <w:rsid w:val="00BF4490"/>
    <w:rsid w:val="00CD70B8"/>
    <w:rsid w:val="00D9470C"/>
    <w:rsid w:val="00DB3405"/>
    <w:rsid w:val="00E50F32"/>
    <w:rsid w:val="00EA5CFC"/>
    <w:rsid w:val="00F1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AB1"/>
    <w:pPr>
      <w:spacing w:after="0"/>
      <w:ind w:left="0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44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4490"/>
  </w:style>
  <w:style w:type="paragraph" w:styleId="Piedepgina">
    <w:name w:val="footer"/>
    <w:basedOn w:val="Normal"/>
    <w:link w:val="PiedepginaCar"/>
    <w:uiPriority w:val="99"/>
    <w:unhideWhenUsed/>
    <w:rsid w:val="00BF44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490"/>
  </w:style>
  <w:style w:type="paragraph" w:styleId="Textodeglobo">
    <w:name w:val="Balloon Text"/>
    <w:basedOn w:val="Normal"/>
    <w:link w:val="TextodegloboCar"/>
    <w:uiPriority w:val="99"/>
    <w:semiHidden/>
    <w:unhideWhenUsed/>
    <w:rsid w:val="00BF44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49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449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11AB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F2B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AB1"/>
    <w:pPr>
      <w:spacing w:after="0"/>
      <w:ind w:left="0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44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4490"/>
  </w:style>
  <w:style w:type="paragraph" w:styleId="Piedepgina">
    <w:name w:val="footer"/>
    <w:basedOn w:val="Normal"/>
    <w:link w:val="PiedepginaCar"/>
    <w:uiPriority w:val="99"/>
    <w:unhideWhenUsed/>
    <w:rsid w:val="00BF44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490"/>
  </w:style>
  <w:style w:type="paragraph" w:styleId="Textodeglobo">
    <w:name w:val="Balloon Text"/>
    <w:basedOn w:val="Normal"/>
    <w:link w:val="TextodegloboCar"/>
    <w:uiPriority w:val="99"/>
    <w:semiHidden/>
    <w:unhideWhenUsed/>
    <w:rsid w:val="00BF44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49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449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11AB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F2B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erez.es/webs_municipales/juventud/informacion_joven/garantia_juvenil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fsc-inserta.es/quienes/paginas/implantacion.asp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mpleo.gob.es/es/garantiajuvenil/accesojovenes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blo\Downloads\HOJA%20FEGADI%20VERTICAL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1289D-F518-48B5-9148-E0D243E91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FEGADI VERTICAL (1)</Template>
  <TotalTime>108</TotalTime>
  <Pages>2</Pages>
  <Words>373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7</cp:revision>
  <cp:lastPrinted>2016-03-09T13:41:00Z</cp:lastPrinted>
  <dcterms:created xsi:type="dcterms:W3CDTF">2018-03-07T13:58:00Z</dcterms:created>
  <dcterms:modified xsi:type="dcterms:W3CDTF">2018-03-09T12:10:00Z</dcterms:modified>
</cp:coreProperties>
</file>